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1DD4B" w14:textId="3C781E27" w:rsidR="00AA516F" w:rsidRDefault="16A1848E" w:rsidP="15EA992E">
      <w:pPr>
        <w:rPr>
          <w:rFonts w:ascii="Arial" w:hAnsi="Arial" w:cs="Arial"/>
          <w:b/>
          <w:bCs/>
          <w:sz w:val="28"/>
          <w:szCs w:val="28"/>
        </w:rPr>
      </w:pPr>
      <w:r w:rsidRPr="15EA992E">
        <w:rPr>
          <w:rFonts w:ascii="Arial" w:hAnsi="Arial" w:cs="Arial"/>
          <w:b/>
          <w:bCs/>
          <w:sz w:val="28"/>
          <w:szCs w:val="28"/>
        </w:rPr>
        <w:t>“Alles digital – aber wie?”</w:t>
      </w:r>
    </w:p>
    <w:p w14:paraId="3A35CA7B" w14:textId="6D5EC61B" w:rsidR="00AA516F" w:rsidRDefault="00AA516F" w:rsidP="15EA992E">
      <w:pPr>
        <w:rPr>
          <w:rFonts w:ascii="Arial" w:hAnsi="Arial" w:cs="Arial"/>
          <w:b/>
          <w:bCs/>
          <w:sz w:val="28"/>
          <w:szCs w:val="28"/>
        </w:rPr>
      </w:pPr>
    </w:p>
    <w:p w14:paraId="606F7471" w14:textId="3166806E" w:rsidR="00B46F5A" w:rsidRDefault="16A1848E" w:rsidP="15EA992E">
      <w:pPr>
        <w:spacing w:after="160" w:line="280" w:lineRule="exact"/>
        <w:jc w:val="both"/>
        <w:rPr>
          <w:rFonts w:ascii="Arial" w:hAnsi="Arial" w:cs="Arial"/>
          <w:b/>
          <w:bCs/>
          <w:spacing w:val="-2"/>
        </w:rPr>
      </w:pPr>
      <w:r w:rsidRPr="00B46F5A">
        <w:rPr>
          <w:rFonts w:ascii="Arial" w:hAnsi="Arial" w:cs="Arial"/>
          <w:b/>
          <w:bCs/>
          <w:spacing w:val="-2"/>
        </w:rPr>
        <w:t>Erste digitale interdomus</w:t>
      </w:r>
      <w:r w:rsidR="14A6B82F" w:rsidRPr="15EA992E">
        <w:rPr>
          <w:rFonts w:ascii="Arial" w:hAnsi="Arial" w:cs="Arial"/>
          <w:b/>
          <w:bCs/>
          <w:spacing w:val="-2"/>
        </w:rPr>
        <w:t>-</w:t>
      </w:r>
      <w:r w:rsidRPr="00B46F5A">
        <w:rPr>
          <w:rFonts w:ascii="Arial" w:hAnsi="Arial" w:cs="Arial"/>
          <w:b/>
          <w:bCs/>
          <w:spacing w:val="-2"/>
        </w:rPr>
        <w:t xml:space="preserve">Cheftage </w:t>
      </w:r>
      <w:r w:rsidRPr="15EA992E">
        <w:rPr>
          <w:rFonts w:ascii="Arial" w:hAnsi="Arial" w:cs="Arial"/>
          <w:b/>
          <w:bCs/>
          <w:spacing w:val="-2"/>
        </w:rPr>
        <w:t xml:space="preserve">beleuchten </w:t>
      </w:r>
      <w:r w:rsidR="3296DF9B" w:rsidRPr="00B46F5A">
        <w:rPr>
          <w:rFonts w:ascii="Arial" w:hAnsi="Arial" w:cs="Arial"/>
          <w:b/>
          <w:bCs/>
          <w:spacing w:val="-2"/>
        </w:rPr>
        <w:t>Notwendigkeit und Nutzen der Digitalisierung für das SHK-Fachhandwerk</w:t>
      </w:r>
      <w:r w:rsidR="39444590" w:rsidRPr="15EA992E">
        <w:rPr>
          <w:rFonts w:ascii="Arial" w:hAnsi="Arial" w:cs="Arial"/>
          <w:b/>
          <w:bCs/>
          <w:spacing w:val="-2"/>
        </w:rPr>
        <w:t xml:space="preserve"> </w:t>
      </w:r>
    </w:p>
    <w:p w14:paraId="75964126" w14:textId="42F717E8" w:rsidR="007B6EFD" w:rsidRPr="006F63A1" w:rsidRDefault="1E7B8AD4" w:rsidP="15EA992E">
      <w:pPr>
        <w:spacing w:after="160" w:line="280" w:lineRule="exact"/>
        <w:jc w:val="both"/>
        <w:rPr>
          <w:rFonts w:ascii="Arial" w:hAnsi="Arial" w:cs="Arial"/>
          <w:sz w:val="22"/>
          <w:szCs w:val="22"/>
        </w:rPr>
      </w:pPr>
      <w:r w:rsidRPr="15EA992E">
        <w:rPr>
          <w:rFonts w:ascii="Arial" w:hAnsi="Arial" w:cs="Arial"/>
          <w:b/>
          <w:bCs/>
          <w:sz w:val="22"/>
          <w:szCs w:val="22"/>
        </w:rPr>
        <w:t xml:space="preserve">Dreieich, </w:t>
      </w:r>
      <w:r w:rsidR="002E5E5C">
        <w:rPr>
          <w:rFonts w:ascii="Arial" w:hAnsi="Arial" w:cs="Arial"/>
          <w:b/>
          <w:bCs/>
          <w:sz w:val="22"/>
          <w:szCs w:val="22"/>
        </w:rPr>
        <w:t>22</w:t>
      </w:r>
      <w:r w:rsidR="3CD59701" w:rsidRPr="15EA992E">
        <w:rPr>
          <w:rFonts w:ascii="Arial" w:hAnsi="Arial" w:cs="Arial"/>
          <w:b/>
          <w:bCs/>
          <w:sz w:val="22"/>
          <w:szCs w:val="22"/>
        </w:rPr>
        <w:t>.</w:t>
      </w:r>
      <w:r w:rsidR="47D7306A" w:rsidRPr="15EA992E">
        <w:rPr>
          <w:rFonts w:ascii="Arial" w:hAnsi="Arial" w:cs="Arial"/>
          <w:b/>
          <w:bCs/>
          <w:sz w:val="22"/>
          <w:szCs w:val="22"/>
        </w:rPr>
        <w:t>07</w:t>
      </w:r>
      <w:r w:rsidR="3CD59701" w:rsidRPr="15EA992E">
        <w:rPr>
          <w:rFonts w:ascii="Arial" w:hAnsi="Arial" w:cs="Arial"/>
          <w:b/>
          <w:bCs/>
          <w:sz w:val="22"/>
          <w:szCs w:val="22"/>
        </w:rPr>
        <w:t>.</w:t>
      </w:r>
      <w:r w:rsidRPr="15EA992E">
        <w:rPr>
          <w:rFonts w:ascii="Arial" w:hAnsi="Arial" w:cs="Arial"/>
          <w:b/>
          <w:bCs/>
          <w:sz w:val="22"/>
          <w:szCs w:val="22"/>
        </w:rPr>
        <w:t>20</w:t>
      </w:r>
      <w:r w:rsidR="1EED6567" w:rsidRPr="15EA992E">
        <w:rPr>
          <w:rFonts w:ascii="Arial" w:hAnsi="Arial" w:cs="Arial"/>
          <w:b/>
          <w:bCs/>
          <w:sz w:val="22"/>
          <w:szCs w:val="22"/>
        </w:rPr>
        <w:t>21</w:t>
      </w:r>
      <w:r w:rsidRPr="15EA992E">
        <w:rPr>
          <w:rFonts w:ascii="Arial" w:hAnsi="Arial" w:cs="Arial"/>
          <w:b/>
          <w:bCs/>
          <w:sz w:val="22"/>
          <w:szCs w:val="22"/>
        </w:rPr>
        <w:t>.</w:t>
      </w:r>
      <w:r w:rsidR="3CD59701" w:rsidRPr="15EA992E">
        <w:rPr>
          <w:rFonts w:ascii="Arial" w:hAnsi="Arial" w:cs="Arial"/>
          <w:b/>
          <w:bCs/>
          <w:sz w:val="22"/>
          <w:szCs w:val="22"/>
        </w:rPr>
        <w:t xml:space="preserve"> </w:t>
      </w:r>
      <w:r w:rsidR="7AA1AD0B" w:rsidRPr="15EA992E">
        <w:rPr>
          <w:rFonts w:ascii="Arial" w:hAnsi="Arial" w:cs="Arial"/>
          <w:sz w:val="22"/>
          <w:szCs w:val="22"/>
        </w:rPr>
        <w:t>„</w:t>
      </w:r>
      <w:r w:rsidR="794944F4" w:rsidRPr="15EA992E">
        <w:rPr>
          <w:rFonts w:ascii="Arial" w:hAnsi="Arial" w:cs="Arial"/>
          <w:sz w:val="22"/>
          <w:szCs w:val="22"/>
        </w:rPr>
        <w:t xml:space="preserve">Im Handwerk spielt </w:t>
      </w:r>
      <w:r w:rsidR="59F75B88" w:rsidRPr="15EA992E">
        <w:rPr>
          <w:rFonts w:ascii="Arial" w:hAnsi="Arial" w:cs="Arial"/>
          <w:sz w:val="22"/>
          <w:szCs w:val="22"/>
        </w:rPr>
        <w:t xml:space="preserve">beim Kundenkontakt </w:t>
      </w:r>
      <w:r w:rsidR="794944F4" w:rsidRPr="15EA992E">
        <w:rPr>
          <w:rFonts w:ascii="Arial" w:hAnsi="Arial" w:cs="Arial"/>
          <w:sz w:val="22"/>
          <w:szCs w:val="22"/>
        </w:rPr>
        <w:t xml:space="preserve">die klassische Kommunikation </w:t>
      </w:r>
      <w:r w:rsidR="1C3A6F8C" w:rsidRPr="15EA992E">
        <w:rPr>
          <w:rFonts w:ascii="Arial" w:hAnsi="Arial" w:cs="Arial"/>
          <w:sz w:val="22"/>
          <w:szCs w:val="22"/>
        </w:rPr>
        <w:t xml:space="preserve">zwar </w:t>
      </w:r>
      <w:r w:rsidR="794944F4" w:rsidRPr="15EA992E">
        <w:rPr>
          <w:rFonts w:ascii="Arial" w:hAnsi="Arial" w:cs="Arial"/>
          <w:sz w:val="22"/>
          <w:szCs w:val="22"/>
        </w:rPr>
        <w:t>nach wie vor eine zentrale Rolle</w:t>
      </w:r>
      <w:r w:rsidR="31F22605" w:rsidRPr="15EA992E">
        <w:rPr>
          <w:rFonts w:ascii="Arial" w:hAnsi="Arial" w:cs="Arial"/>
          <w:sz w:val="22"/>
          <w:szCs w:val="22"/>
        </w:rPr>
        <w:t>, d</w:t>
      </w:r>
      <w:r w:rsidR="794944F4" w:rsidRPr="15EA992E">
        <w:rPr>
          <w:rFonts w:ascii="Arial" w:hAnsi="Arial" w:cs="Arial"/>
          <w:sz w:val="22"/>
          <w:szCs w:val="22"/>
        </w:rPr>
        <w:t>ennoch d</w:t>
      </w:r>
      <w:r w:rsidR="31F35D98" w:rsidRPr="15EA992E">
        <w:rPr>
          <w:rFonts w:ascii="Arial" w:hAnsi="Arial" w:cs="Arial"/>
          <w:sz w:val="22"/>
          <w:szCs w:val="22"/>
        </w:rPr>
        <w:t>ü</w:t>
      </w:r>
      <w:r w:rsidR="794944F4" w:rsidRPr="15EA992E">
        <w:rPr>
          <w:rFonts w:ascii="Arial" w:hAnsi="Arial" w:cs="Arial"/>
          <w:sz w:val="22"/>
          <w:szCs w:val="22"/>
        </w:rPr>
        <w:t>rf</w:t>
      </w:r>
      <w:r w:rsidR="4A68E2CE" w:rsidRPr="15EA992E">
        <w:rPr>
          <w:rFonts w:ascii="Arial" w:hAnsi="Arial" w:cs="Arial"/>
          <w:sz w:val="22"/>
          <w:szCs w:val="22"/>
        </w:rPr>
        <w:t>en die Betriebe</w:t>
      </w:r>
      <w:r w:rsidR="794944F4" w:rsidRPr="15EA992E">
        <w:rPr>
          <w:rFonts w:ascii="Arial" w:hAnsi="Arial" w:cs="Arial"/>
          <w:sz w:val="22"/>
          <w:szCs w:val="22"/>
        </w:rPr>
        <w:t xml:space="preserve"> </w:t>
      </w:r>
      <w:r w:rsidR="67A05C81" w:rsidRPr="15EA992E">
        <w:rPr>
          <w:rFonts w:ascii="Arial" w:hAnsi="Arial" w:cs="Arial"/>
          <w:sz w:val="22"/>
          <w:szCs w:val="22"/>
        </w:rPr>
        <w:t xml:space="preserve">die </w:t>
      </w:r>
      <w:r w:rsidR="6F203020" w:rsidRPr="15EA992E">
        <w:rPr>
          <w:rFonts w:ascii="Arial" w:hAnsi="Arial" w:cs="Arial"/>
          <w:sz w:val="22"/>
          <w:szCs w:val="22"/>
        </w:rPr>
        <w:t>Trends der Digitalisierung nicht ver</w:t>
      </w:r>
      <w:r w:rsidR="3473C8E9" w:rsidRPr="15EA992E">
        <w:rPr>
          <w:rFonts w:ascii="Arial" w:hAnsi="Arial" w:cs="Arial"/>
          <w:sz w:val="22"/>
          <w:szCs w:val="22"/>
        </w:rPr>
        <w:t>passen</w:t>
      </w:r>
      <w:r w:rsidR="1E1A4E43" w:rsidRPr="15EA992E">
        <w:rPr>
          <w:rFonts w:ascii="Arial" w:hAnsi="Arial" w:cs="Arial"/>
          <w:sz w:val="22"/>
          <w:szCs w:val="22"/>
        </w:rPr>
        <w:t xml:space="preserve">“, </w:t>
      </w:r>
      <w:r w:rsidR="1B83842C" w:rsidRPr="15EA992E">
        <w:rPr>
          <w:rFonts w:ascii="Arial" w:hAnsi="Arial" w:cs="Arial"/>
          <w:sz w:val="22"/>
          <w:szCs w:val="22"/>
        </w:rPr>
        <w:t xml:space="preserve">lautete </w:t>
      </w:r>
      <w:r w:rsidR="7AA1AD0B" w:rsidRPr="15EA992E">
        <w:rPr>
          <w:rFonts w:ascii="Arial" w:hAnsi="Arial" w:cs="Arial"/>
          <w:sz w:val="22"/>
          <w:szCs w:val="22"/>
        </w:rPr>
        <w:t xml:space="preserve">das Fazit von </w:t>
      </w:r>
      <w:r w:rsidR="1E1A4E43" w:rsidRPr="006F63A1">
        <w:rPr>
          <w:rFonts w:ascii="Arial" w:hAnsi="Arial" w:cs="Arial"/>
          <w:sz w:val="22"/>
          <w:szCs w:val="22"/>
        </w:rPr>
        <w:t>Stefan Ehrhard, Geschäftsführer interdomus Haustechnik</w:t>
      </w:r>
      <w:r w:rsidR="47659412" w:rsidRPr="006F63A1">
        <w:rPr>
          <w:rFonts w:ascii="Arial" w:hAnsi="Arial" w:cs="Arial"/>
          <w:sz w:val="22"/>
          <w:szCs w:val="22"/>
        </w:rPr>
        <w:t>,</w:t>
      </w:r>
      <w:r w:rsidR="1E1A4E43" w:rsidRPr="006F63A1">
        <w:rPr>
          <w:rFonts w:ascii="Arial" w:hAnsi="Arial" w:cs="Arial"/>
          <w:sz w:val="22"/>
          <w:szCs w:val="22"/>
        </w:rPr>
        <w:t xml:space="preserve"> </w:t>
      </w:r>
      <w:r w:rsidR="174987AF" w:rsidRPr="006F63A1">
        <w:rPr>
          <w:rFonts w:ascii="Arial" w:hAnsi="Arial" w:cs="Arial"/>
          <w:sz w:val="22"/>
          <w:szCs w:val="22"/>
        </w:rPr>
        <w:t>nach</w:t>
      </w:r>
      <w:r w:rsidR="7AA1AD0B" w:rsidRPr="006F63A1">
        <w:rPr>
          <w:rFonts w:ascii="Arial" w:hAnsi="Arial" w:cs="Arial"/>
          <w:sz w:val="22"/>
          <w:szCs w:val="22"/>
        </w:rPr>
        <w:t xml:space="preserve"> den </w:t>
      </w:r>
      <w:r w:rsidR="000926B7" w:rsidRPr="006F63A1">
        <w:rPr>
          <w:rFonts w:ascii="Arial" w:hAnsi="Arial" w:cs="Arial"/>
          <w:sz w:val="22"/>
          <w:szCs w:val="22"/>
        </w:rPr>
        <w:t>2</w:t>
      </w:r>
      <w:r w:rsidR="00E233C8">
        <w:rPr>
          <w:rFonts w:ascii="Arial" w:hAnsi="Arial" w:cs="Arial"/>
          <w:sz w:val="22"/>
          <w:szCs w:val="22"/>
        </w:rPr>
        <w:t>6</w:t>
      </w:r>
      <w:r w:rsidR="000926B7" w:rsidRPr="006F63A1">
        <w:rPr>
          <w:rFonts w:ascii="Arial" w:hAnsi="Arial" w:cs="Arial"/>
          <w:sz w:val="22"/>
          <w:szCs w:val="22"/>
        </w:rPr>
        <w:t xml:space="preserve">. </w:t>
      </w:r>
      <w:r w:rsidR="1E1A4E43" w:rsidRPr="006F63A1">
        <w:rPr>
          <w:rFonts w:ascii="Arial" w:hAnsi="Arial" w:cs="Arial"/>
          <w:sz w:val="22"/>
          <w:szCs w:val="22"/>
        </w:rPr>
        <w:t>Cheftage</w:t>
      </w:r>
      <w:r w:rsidR="510AB1F7" w:rsidRPr="006F63A1">
        <w:rPr>
          <w:rFonts w:ascii="Arial" w:hAnsi="Arial" w:cs="Arial"/>
          <w:sz w:val="22"/>
          <w:szCs w:val="22"/>
        </w:rPr>
        <w:t>n</w:t>
      </w:r>
      <w:r w:rsidR="1E1A4E43" w:rsidRPr="006F63A1">
        <w:rPr>
          <w:rFonts w:ascii="Arial" w:hAnsi="Arial" w:cs="Arial"/>
          <w:sz w:val="22"/>
          <w:szCs w:val="22"/>
        </w:rPr>
        <w:t>.</w:t>
      </w:r>
      <w:r w:rsidR="7AA1AD0B" w:rsidRPr="006F63A1">
        <w:rPr>
          <w:rFonts w:ascii="Arial" w:hAnsi="Arial" w:cs="Arial"/>
          <w:sz w:val="22"/>
          <w:szCs w:val="22"/>
        </w:rPr>
        <w:t xml:space="preserve"> </w:t>
      </w:r>
      <w:r w:rsidR="5588947B" w:rsidRPr="006F63A1">
        <w:rPr>
          <w:rFonts w:ascii="Arial" w:hAnsi="Arial" w:cs="Arial"/>
          <w:sz w:val="22"/>
          <w:szCs w:val="22"/>
        </w:rPr>
        <w:t>Ü</w:t>
      </w:r>
      <w:r w:rsidR="2858559E" w:rsidRPr="006F63A1">
        <w:rPr>
          <w:rFonts w:ascii="Arial" w:hAnsi="Arial" w:cs="Arial"/>
          <w:sz w:val="22"/>
          <w:szCs w:val="22"/>
        </w:rPr>
        <w:t xml:space="preserve">ber </w:t>
      </w:r>
      <w:r w:rsidR="1E1A4E43" w:rsidRPr="006F63A1">
        <w:rPr>
          <w:rFonts w:ascii="Arial" w:hAnsi="Arial" w:cs="Arial"/>
          <w:sz w:val="22"/>
          <w:szCs w:val="22"/>
        </w:rPr>
        <w:t>10</w:t>
      </w:r>
      <w:r w:rsidR="2858559E" w:rsidRPr="006F63A1">
        <w:rPr>
          <w:rFonts w:ascii="Arial" w:hAnsi="Arial" w:cs="Arial"/>
          <w:sz w:val="22"/>
          <w:szCs w:val="22"/>
        </w:rPr>
        <w:t>0</w:t>
      </w:r>
      <w:r w:rsidR="1E1A4E43" w:rsidRPr="006F63A1">
        <w:rPr>
          <w:rFonts w:ascii="Arial" w:hAnsi="Arial" w:cs="Arial"/>
          <w:sz w:val="22"/>
          <w:szCs w:val="22"/>
        </w:rPr>
        <w:t xml:space="preserve"> Teilnehmer </w:t>
      </w:r>
      <w:r w:rsidR="7AA1AD0B" w:rsidRPr="006F63A1">
        <w:rPr>
          <w:rFonts w:ascii="Arial" w:hAnsi="Arial" w:cs="Arial"/>
          <w:sz w:val="22"/>
          <w:szCs w:val="22"/>
        </w:rPr>
        <w:t>verfolgten a</w:t>
      </w:r>
      <w:r w:rsidR="510AB1F7" w:rsidRPr="006F63A1">
        <w:rPr>
          <w:rFonts w:ascii="Arial" w:hAnsi="Arial" w:cs="Arial"/>
          <w:sz w:val="22"/>
          <w:szCs w:val="22"/>
        </w:rPr>
        <w:t xml:space="preserve">n </w:t>
      </w:r>
      <w:r w:rsidR="6E30F2BB" w:rsidRPr="006F63A1">
        <w:rPr>
          <w:rFonts w:ascii="Arial" w:hAnsi="Arial" w:cs="Arial"/>
          <w:sz w:val="22"/>
          <w:szCs w:val="22"/>
        </w:rPr>
        <w:t>i</w:t>
      </w:r>
      <w:r w:rsidR="510AB1F7" w:rsidRPr="006F63A1">
        <w:rPr>
          <w:rFonts w:ascii="Arial" w:hAnsi="Arial" w:cs="Arial"/>
          <w:sz w:val="22"/>
          <w:szCs w:val="22"/>
        </w:rPr>
        <w:t>hren</w:t>
      </w:r>
      <w:r w:rsidR="7AA1AD0B" w:rsidRPr="006F63A1">
        <w:rPr>
          <w:rFonts w:ascii="Arial" w:hAnsi="Arial" w:cs="Arial"/>
          <w:sz w:val="22"/>
          <w:szCs w:val="22"/>
        </w:rPr>
        <w:t xml:space="preserve"> Bildschirm</w:t>
      </w:r>
      <w:r w:rsidR="510AB1F7" w:rsidRPr="006F63A1">
        <w:rPr>
          <w:rFonts w:ascii="Arial" w:hAnsi="Arial" w:cs="Arial"/>
          <w:sz w:val="22"/>
          <w:szCs w:val="22"/>
        </w:rPr>
        <w:t>en</w:t>
      </w:r>
      <w:r w:rsidR="7AA1AD0B" w:rsidRPr="006F63A1">
        <w:rPr>
          <w:rFonts w:ascii="Arial" w:hAnsi="Arial" w:cs="Arial"/>
          <w:sz w:val="22"/>
          <w:szCs w:val="22"/>
        </w:rPr>
        <w:t xml:space="preserve"> die ersten digitalen Cheftage</w:t>
      </w:r>
      <w:r w:rsidR="510AB1F7" w:rsidRPr="006F63A1">
        <w:rPr>
          <w:rFonts w:ascii="Arial" w:hAnsi="Arial" w:cs="Arial"/>
          <w:sz w:val="22"/>
          <w:szCs w:val="22"/>
        </w:rPr>
        <w:t xml:space="preserve">, die </w:t>
      </w:r>
      <w:r w:rsidR="5FDF71B5" w:rsidRPr="006F63A1">
        <w:rPr>
          <w:rFonts w:ascii="Arial" w:hAnsi="Arial" w:cs="Arial"/>
          <w:sz w:val="22"/>
          <w:szCs w:val="22"/>
        </w:rPr>
        <w:t xml:space="preserve">unter dem Motto „Alles digital – aber wie?“ standen. </w:t>
      </w:r>
    </w:p>
    <w:p w14:paraId="106C85C1" w14:textId="554231EB" w:rsidR="00710978" w:rsidRPr="006F63A1" w:rsidRDefault="5FDF71B5" w:rsidP="15EA992E">
      <w:pPr>
        <w:spacing w:after="160" w:line="280" w:lineRule="exact"/>
        <w:jc w:val="both"/>
        <w:rPr>
          <w:rFonts w:ascii="Arial" w:hAnsi="Arial" w:cs="Arial"/>
        </w:rPr>
      </w:pPr>
      <w:r w:rsidRPr="006F63A1">
        <w:rPr>
          <w:rFonts w:ascii="Arial" w:hAnsi="Arial" w:cs="Arial"/>
          <w:sz w:val="22"/>
          <w:szCs w:val="22"/>
        </w:rPr>
        <w:t>B</w:t>
      </w:r>
      <w:r w:rsidR="49521EE1" w:rsidRPr="006F63A1">
        <w:rPr>
          <w:rFonts w:ascii="Arial" w:hAnsi="Arial" w:cs="Arial"/>
          <w:sz w:val="22"/>
          <w:szCs w:val="22"/>
        </w:rPr>
        <w:t>ei den Teilnehmern und Akteuren</w:t>
      </w:r>
      <w:r w:rsidR="2F0F0BC6" w:rsidRPr="006F63A1">
        <w:rPr>
          <w:rFonts w:ascii="Arial" w:hAnsi="Arial" w:cs="Arial"/>
          <w:sz w:val="22"/>
          <w:szCs w:val="22"/>
        </w:rPr>
        <w:t xml:space="preserve"> stieß der </w:t>
      </w:r>
      <w:r w:rsidR="510AB1F7" w:rsidRPr="006F63A1">
        <w:rPr>
          <w:rFonts w:ascii="Arial" w:hAnsi="Arial" w:cs="Arial"/>
          <w:sz w:val="22"/>
          <w:szCs w:val="22"/>
        </w:rPr>
        <w:t xml:space="preserve">Mix aus Vorträgen, Talk und Ausstellung auf </w:t>
      </w:r>
      <w:r w:rsidR="0319B79F" w:rsidRPr="006F63A1">
        <w:rPr>
          <w:rFonts w:ascii="Arial" w:hAnsi="Arial" w:cs="Arial"/>
          <w:sz w:val="22"/>
          <w:szCs w:val="22"/>
        </w:rPr>
        <w:t xml:space="preserve">durchweg </w:t>
      </w:r>
      <w:r w:rsidR="510AB1F7" w:rsidRPr="006F63A1">
        <w:rPr>
          <w:rFonts w:ascii="Arial" w:hAnsi="Arial" w:cs="Arial"/>
          <w:sz w:val="22"/>
          <w:szCs w:val="22"/>
        </w:rPr>
        <w:t>positive Resonanz.</w:t>
      </w:r>
      <w:r w:rsidR="2145289C" w:rsidRPr="006F63A1">
        <w:rPr>
          <w:rFonts w:ascii="Arial" w:hAnsi="Arial" w:cs="Arial"/>
          <w:sz w:val="22"/>
          <w:szCs w:val="22"/>
        </w:rPr>
        <w:t xml:space="preserve"> So erhielten d</w:t>
      </w:r>
      <w:r w:rsidR="510AB1F7" w:rsidRPr="006F63A1">
        <w:rPr>
          <w:rFonts w:ascii="Arial" w:hAnsi="Arial" w:cs="Arial"/>
          <w:sz w:val="22"/>
          <w:szCs w:val="22"/>
        </w:rPr>
        <w:t xml:space="preserve">ie Gesellschafter </w:t>
      </w:r>
      <w:r w:rsidR="1E1A4E43" w:rsidRPr="006F63A1">
        <w:rPr>
          <w:rFonts w:ascii="Arial" w:hAnsi="Arial" w:cs="Arial"/>
          <w:sz w:val="22"/>
          <w:szCs w:val="22"/>
        </w:rPr>
        <w:t>v</w:t>
      </w:r>
      <w:r w:rsidR="6A1E5727" w:rsidRPr="006F63A1">
        <w:rPr>
          <w:rFonts w:ascii="Arial" w:hAnsi="Arial" w:cs="Arial"/>
          <w:sz w:val="22"/>
          <w:szCs w:val="22"/>
        </w:rPr>
        <w:t>iel</w:t>
      </w:r>
      <w:r w:rsidR="5F68EAC0" w:rsidRPr="006F63A1">
        <w:rPr>
          <w:rFonts w:ascii="Arial" w:hAnsi="Arial" w:cs="Arial"/>
          <w:sz w:val="22"/>
          <w:szCs w:val="22"/>
        </w:rPr>
        <w:t>e</w:t>
      </w:r>
      <w:r w:rsidR="1E1A4E43" w:rsidRPr="006F63A1">
        <w:rPr>
          <w:rFonts w:ascii="Arial" w:hAnsi="Arial" w:cs="Arial"/>
          <w:sz w:val="22"/>
          <w:szCs w:val="22"/>
        </w:rPr>
        <w:t xml:space="preserve"> </w:t>
      </w:r>
      <w:r w:rsidR="1526203C" w:rsidRPr="006F63A1">
        <w:rPr>
          <w:rFonts w:ascii="Arial" w:hAnsi="Arial" w:cs="Arial"/>
          <w:sz w:val="22"/>
          <w:szCs w:val="22"/>
        </w:rPr>
        <w:t>Anregungen</w:t>
      </w:r>
      <w:r w:rsidR="1E1A4E43" w:rsidRPr="006F63A1">
        <w:rPr>
          <w:rFonts w:ascii="Arial" w:hAnsi="Arial" w:cs="Arial"/>
          <w:sz w:val="22"/>
          <w:szCs w:val="22"/>
        </w:rPr>
        <w:t xml:space="preserve"> und </w:t>
      </w:r>
      <w:r w:rsidR="1526203C" w:rsidRPr="006F63A1">
        <w:rPr>
          <w:rFonts w:ascii="Arial" w:hAnsi="Arial" w:cs="Arial"/>
          <w:sz w:val="22"/>
          <w:szCs w:val="22"/>
        </w:rPr>
        <w:t>konkrete Beispiele</w:t>
      </w:r>
      <w:r w:rsidR="1E1A4E43" w:rsidRPr="006F63A1">
        <w:rPr>
          <w:rFonts w:ascii="Arial" w:hAnsi="Arial" w:cs="Arial"/>
          <w:sz w:val="22"/>
          <w:szCs w:val="22"/>
        </w:rPr>
        <w:t xml:space="preserve"> für </w:t>
      </w:r>
      <w:r w:rsidR="510AB1F7" w:rsidRPr="006F63A1">
        <w:rPr>
          <w:rFonts w:ascii="Arial" w:hAnsi="Arial" w:cs="Arial"/>
          <w:sz w:val="22"/>
          <w:szCs w:val="22"/>
        </w:rPr>
        <w:t>ihre</w:t>
      </w:r>
      <w:r w:rsidR="1E1A4E43" w:rsidRPr="006F63A1">
        <w:rPr>
          <w:rFonts w:ascii="Arial" w:hAnsi="Arial" w:cs="Arial"/>
          <w:sz w:val="22"/>
          <w:szCs w:val="22"/>
        </w:rPr>
        <w:t xml:space="preserve"> Arbeit mit bereits etablierten digitalen Tools und Dienstleistungen. „</w:t>
      </w:r>
      <w:r w:rsidR="128EE0EA" w:rsidRPr="006F63A1">
        <w:rPr>
          <w:rFonts w:ascii="Arial" w:hAnsi="Arial" w:cs="Arial"/>
          <w:sz w:val="22"/>
          <w:szCs w:val="22"/>
        </w:rPr>
        <w:t>E</w:t>
      </w:r>
      <w:r w:rsidR="1526203C" w:rsidRPr="006F63A1">
        <w:rPr>
          <w:rFonts w:ascii="Arial" w:hAnsi="Arial" w:cs="Arial"/>
          <w:sz w:val="22"/>
          <w:szCs w:val="22"/>
        </w:rPr>
        <w:t xml:space="preserve">s geht </w:t>
      </w:r>
      <w:r w:rsidR="41583B93" w:rsidRPr="006F63A1">
        <w:rPr>
          <w:rFonts w:ascii="Arial" w:hAnsi="Arial" w:cs="Arial"/>
          <w:sz w:val="22"/>
          <w:szCs w:val="22"/>
        </w:rPr>
        <w:t xml:space="preserve">aber </w:t>
      </w:r>
      <w:r w:rsidR="1526203C" w:rsidRPr="006F63A1">
        <w:rPr>
          <w:rFonts w:ascii="Arial" w:hAnsi="Arial" w:cs="Arial"/>
          <w:sz w:val="22"/>
          <w:szCs w:val="22"/>
        </w:rPr>
        <w:t>nicht darum</w:t>
      </w:r>
      <w:r w:rsidR="1D482C0B" w:rsidRPr="006F63A1">
        <w:rPr>
          <w:rFonts w:ascii="Arial" w:hAnsi="Arial" w:cs="Arial"/>
          <w:sz w:val="22"/>
          <w:szCs w:val="22"/>
        </w:rPr>
        <w:t>,</w:t>
      </w:r>
      <w:r w:rsidR="1526203C" w:rsidRPr="006F63A1">
        <w:rPr>
          <w:rFonts w:ascii="Arial" w:hAnsi="Arial" w:cs="Arial"/>
          <w:sz w:val="22"/>
          <w:szCs w:val="22"/>
        </w:rPr>
        <w:t xml:space="preserve"> das</w:t>
      </w:r>
      <w:r w:rsidR="0798B136" w:rsidRPr="006F63A1">
        <w:rPr>
          <w:rFonts w:ascii="Arial" w:hAnsi="Arial" w:cs="Arial"/>
          <w:sz w:val="22"/>
          <w:szCs w:val="22"/>
        </w:rPr>
        <w:t>s Sie Ihr</w:t>
      </w:r>
      <w:r w:rsidR="1526203C" w:rsidRPr="006F63A1">
        <w:rPr>
          <w:rFonts w:ascii="Arial" w:hAnsi="Arial" w:cs="Arial"/>
          <w:sz w:val="22"/>
          <w:szCs w:val="22"/>
        </w:rPr>
        <w:t xml:space="preserve"> bisherige</w:t>
      </w:r>
      <w:r w:rsidR="2F2CDCAB" w:rsidRPr="006F63A1">
        <w:rPr>
          <w:rFonts w:ascii="Arial" w:hAnsi="Arial" w:cs="Arial"/>
          <w:sz w:val="22"/>
          <w:szCs w:val="22"/>
        </w:rPr>
        <w:t>s</w:t>
      </w:r>
      <w:r w:rsidR="1526203C" w:rsidRPr="006F63A1">
        <w:rPr>
          <w:rFonts w:ascii="Arial" w:hAnsi="Arial" w:cs="Arial"/>
          <w:sz w:val="22"/>
          <w:szCs w:val="22"/>
        </w:rPr>
        <w:t xml:space="preserve"> Tagesgeschäft über den Haufen werfen und sich komplett neu aufstellen“, br</w:t>
      </w:r>
      <w:r w:rsidR="35F9D44C" w:rsidRPr="006F63A1">
        <w:rPr>
          <w:rFonts w:ascii="Arial" w:hAnsi="Arial" w:cs="Arial"/>
          <w:sz w:val="22"/>
          <w:szCs w:val="22"/>
        </w:rPr>
        <w:t>a</w:t>
      </w:r>
      <w:r w:rsidR="42DFA236" w:rsidRPr="006F63A1">
        <w:rPr>
          <w:rFonts w:ascii="Arial" w:hAnsi="Arial" w:cs="Arial"/>
          <w:sz w:val="22"/>
          <w:szCs w:val="22"/>
        </w:rPr>
        <w:t>chte</w:t>
      </w:r>
      <w:r w:rsidR="0DA0793B" w:rsidRPr="006F63A1">
        <w:rPr>
          <w:rFonts w:ascii="Arial" w:hAnsi="Arial" w:cs="Arial"/>
          <w:sz w:val="22"/>
          <w:szCs w:val="22"/>
        </w:rPr>
        <w:t xml:space="preserve"> </w:t>
      </w:r>
      <w:r w:rsidR="1526203C" w:rsidRPr="006F63A1">
        <w:rPr>
          <w:rFonts w:ascii="Arial" w:hAnsi="Arial" w:cs="Arial"/>
          <w:sz w:val="22"/>
          <w:szCs w:val="22"/>
        </w:rPr>
        <w:t>es Jan Steffen Adlunger</w:t>
      </w:r>
      <w:r w:rsidR="006F63A1" w:rsidRPr="006F63A1">
        <w:rPr>
          <w:rFonts w:ascii="Arial" w:hAnsi="Arial" w:cs="Arial"/>
          <w:sz w:val="22"/>
          <w:szCs w:val="22"/>
        </w:rPr>
        <w:t xml:space="preserve"> </w:t>
      </w:r>
      <w:r w:rsidR="00154D3F" w:rsidRPr="006F63A1">
        <w:rPr>
          <w:rFonts w:ascii="Arial" w:hAnsi="Arial" w:cs="Arial"/>
          <w:sz w:val="22"/>
          <w:szCs w:val="22"/>
        </w:rPr>
        <w:t xml:space="preserve">von </w:t>
      </w:r>
      <w:r w:rsidR="1526203C" w:rsidRPr="006F63A1">
        <w:rPr>
          <w:rFonts w:ascii="Arial" w:hAnsi="Arial" w:cs="Arial"/>
          <w:sz w:val="22"/>
          <w:szCs w:val="22"/>
        </w:rPr>
        <w:t>der Unternehmensberatung shk aktiv in seinem Vort</w:t>
      </w:r>
      <w:r w:rsidR="12267A03" w:rsidRPr="006F63A1">
        <w:rPr>
          <w:rFonts w:ascii="Arial" w:hAnsi="Arial" w:cs="Arial"/>
          <w:sz w:val="22"/>
          <w:szCs w:val="22"/>
        </w:rPr>
        <w:t>r</w:t>
      </w:r>
      <w:r w:rsidR="1526203C" w:rsidRPr="006F63A1">
        <w:rPr>
          <w:rFonts w:ascii="Arial" w:hAnsi="Arial" w:cs="Arial"/>
          <w:sz w:val="22"/>
          <w:szCs w:val="22"/>
        </w:rPr>
        <w:t xml:space="preserve">ag „Kundenglück – Alleinstellungsmerkmal beim Badverkauf“ auf den Punkt. </w:t>
      </w:r>
      <w:r w:rsidR="214E098F" w:rsidRPr="006F63A1">
        <w:rPr>
          <w:rFonts w:ascii="Arial" w:hAnsi="Arial" w:cs="Arial"/>
          <w:sz w:val="22"/>
          <w:szCs w:val="22"/>
        </w:rPr>
        <w:t xml:space="preserve">Vielmehr gehe es </w:t>
      </w:r>
      <w:r w:rsidR="00D63250" w:rsidRPr="006F63A1">
        <w:rPr>
          <w:rFonts w:ascii="Arial" w:hAnsi="Arial" w:cs="Arial"/>
          <w:sz w:val="22"/>
          <w:szCs w:val="22"/>
        </w:rPr>
        <w:t xml:space="preserve">beispielsweise </w:t>
      </w:r>
      <w:r w:rsidR="214E098F" w:rsidRPr="006F63A1">
        <w:rPr>
          <w:rFonts w:ascii="Arial" w:hAnsi="Arial" w:cs="Arial"/>
          <w:sz w:val="22"/>
          <w:szCs w:val="22"/>
        </w:rPr>
        <w:t xml:space="preserve">darum, die klassische </w:t>
      </w:r>
      <w:r w:rsidR="239CA6E0" w:rsidRPr="006F63A1">
        <w:rPr>
          <w:rFonts w:ascii="Arial" w:hAnsi="Arial" w:cs="Arial"/>
          <w:sz w:val="22"/>
          <w:szCs w:val="22"/>
        </w:rPr>
        <w:t>Werbung im Bereich Marketing oder Mitarbeitergewinnung durch neue Medien zu ergänzen.</w:t>
      </w:r>
      <w:r w:rsidR="1BA44745" w:rsidRPr="006F63A1">
        <w:rPr>
          <w:rFonts w:ascii="Arial" w:hAnsi="Arial" w:cs="Arial"/>
          <w:sz w:val="22"/>
          <w:szCs w:val="22"/>
        </w:rPr>
        <w:t xml:space="preserve"> Denn </w:t>
      </w:r>
      <w:r w:rsidR="503806B8" w:rsidRPr="006F63A1">
        <w:rPr>
          <w:rFonts w:ascii="Arial" w:hAnsi="Arial" w:cs="Arial"/>
          <w:sz w:val="22"/>
          <w:szCs w:val="22"/>
        </w:rPr>
        <w:t xml:space="preserve">hier gäbe es </w:t>
      </w:r>
      <w:r w:rsidR="7D9EB660" w:rsidRPr="006F63A1">
        <w:rPr>
          <w:rFonts w:ascii="Arial" w:hAnsi="Arial" w:cs="Arial"/>
          <w:sz w:val="22"/>
          <w:szCs w:val="22"/>
        </w:rPr>
        <w:t xml:space="preserve">mit 72 Prozent der Deutschen, die täglich das Internet nutzen, </w:t>
      </w:r>
      <w:r w:rsidR="503806B8" w:rsidRPr="006F63A1">
        <w:rPr>
          <w:rFonts w:ascii="Arial" w:hAnsi="Arial" w:cs="Arial"/>
          <w:sz w:val="22"/>
          <w:szCs w:val="22"/>
        </w:rPr>
        <w:t xml:space="preserve">zusätzliches Potenzial bei der Zielgruppenansprache. </w:t>
      </w:r>
      <w:r w:rsidR="00D63250" w:rsidRPr="006F63A1">
        <w:rPr>
          <w:rFonts w:ascii="Arial" w:hAnsi="Arial" w:cs="Arial"/>
          <w:sz w:val="22"/>
          <w:szCs w:val="22"/>
        </w:rPr>
        <w:t>Etwa</w:t>
      </w:r>
      <w:r w:rsidR="7E22E882" w:rsidRPr="006F63A1">
        <w:rPr>
          <w:rFonts w:ascii="Arial" w:hAnsi="Arial" w:cs="Arial"/>
          <w:sz w:val="22"/>
          <w:szCs w:val="22"/>
        </w:rPr>
        <w:t xml:space="preserve"> bei der Handwerkersuche, wie Torsten Racky, Geschäftsführer des MHK Internetspezialisten macrocom</w:t>
      </w:r>
      <w:r w:rsidR="6C75EA0F" w:rsidRPr="006F63A1">
        <w:rPr>
          <w:rFonts w:ascii="Arial" w:hAnsi="Arial" w:cs="Arial"/>
          <w:sz w:val="22"/>
          <w:szCs w:val="22"/>
        </w:rPr>
        <w:t xml:space="preserve">, </w:t>
      </w:r>
      <w:r w:rsidR="7E22E882" w:rsidRPr="006F63A1">
        <w:rPr>
          <w:rFonts w:ascii="Arial" w:hAnsi="Arial" w:cs="Arial"/>
          <w:sz w:val="22"/>
          <w:szCs w:val="22"/>
        </w:rPr>
        <w:t>aufzeigte:</w:t>
      </w:r>
      <w:r w:rsidR="72AE7154" w:rsidRPr="006F63A1">
        <w:rPr>
          <w:rFonts w:ascii="Arial" w:hAnsi="Arial" w:cs="Arial"/>
          <w:sz w:val="22"/>
          <w:szCs w:val="22"/>
        </w:rPr>
        <w:t xml:space="preserve"> „</w:t>
      </w:r>
      <w:r w:rsidR="2A183CAA" w:rsidRPr="006F63A1">
        <w:rPr>
          <w:rFonts w:ascii="Arial" w:hAnsi="Arial" w:cs="Arial"/>
          <w:sz w:val="22"/>
          <w:szCs w:val="22"/>
        </w:rPr>
        <w:t>A</w:t>
      </w:r>
      <w:r w:rsidR="72AE7154" w:rsidRPr="006F63A1">
        <w:rPr>
          <w:rFonts w:ascii="Arial" w:hAnsi="Arial" w:cs="Arial"/>
          <w:sz w:val="22"/>
          <w:szCs w:val="22"/>
        </w:rPr>
        <w:t xml:space="preserve">nstatt </w:t>
      </w:r>
      <w:r w:rsidR="45522E79" w:rsidRPr="006F63A1">
        <w:rPr>
          <w:rFonts w:ascii="Arial" w:hAnsi="Arial" w:cs="Arial"/>
          <w:sz w:val="22"/>
          <w:szCs w:val="22"/>
        </w:rPr>
        <w:t xml:space="preserve">vor Ort </w:t>
      </w:r>
      <w:r w:rsidR="72AE7154" w:rsidRPr="006F63A1">
        <w:rPr>
          <w:rFonts w:ascii="Arial" w:hAnsi="Arial" w:cs="Arial"/>
          <w:sz w:val="22"/>
          <w:szCs w:val="22"/>
        </w:rPr>
        <w:t>mit viel Aufwand eine</w:t>
      </w:r>
      <w:r w:rsidR="2B42BF48" w:rsidRPr="006F63A1">
        <w:rPr>
          <w:rFonts w:ascii="Arial" w:hAnsi="Arial" w:cs="Arial"/>
          <w:sz w:val="22"/>
          <w:szCs w:val="22"/>
        </w:rPr>
        <w:t>n</w:t>
      </w:r>
      <w:r w:rsidR="72AE7154" w:rsidRPr="006F63A1">
        <w:rPr>
          <w:rFonts w:ascii="Arial" w:hAnsi="Arial" w:cs="Arial"/>
          <w:sz w:val="22"/>
          <w:szCs w:val="22"/>
        </w:rPr>
        <w:t xml:space="preserve"> guten Fachbetrieb </w:t>
      </w:r>
      <w:r w:rsidR="146B884C" w:rsidRPr="006F63A1">
        <w:rPr>
          <w:rFonts w:ascii="Arial" w:hAnsi="Arial" w:cs="Arial"/>
          <w:sz w:val="22"/>
          <w:szCs w:val="22"/>
        </w:rPr>
        <w:t>zu suchen</w:t>
      </w:r>
      <w:r w:rsidR="72AE7154" w:rsidRPr="006F63A1">
        <w:rPr>
          <w:rFonts w:ascii="Arial" w:hAnsi="Arial" w:cs="Arial"/>
          <w:sz w:val="22"/>
          <w:szCs w:val="22"/>
        </w:rPr>
        <w:t xml:space="preserve">, </w:t>
      </w:r>
      <w:r w:rsidR="18E83FFB" w:rsidRPr="006F63A1">
        <w:rPr>
          <w:rFonts w:ascii="Arial" w:hAnsi="Arial" w:cs="Arial"/>
          <w:sz w:val="22"/>
          <w:szCs w:val="22"/>
        </w:rPr>
        <w:t xml:space="preserve">schauen die Verbraucher heute ins Internet. </w:t>
      </w:r>
      <w:r w:rsidR="16D21D00" w:rsidRPr="006F63A1">
        <w:rPr>
          <w:rFonts w:ascii="Arial" w:hAnsi="Arial" w:cs="Arial"/>
          <w:sz w:val="22"/>
          <w:szCs w:val="22"/>
        </w:rPr>
        <w:t xml:space="preserve">Das ist viel effektiver – auch für Sie, denn mit vielen guten Onlinebewertungen </w:t>
      </w:r>
      <w:r w:rsidR="36E56972" w:rsidRPr="006F63A1">
        <w:rPr>
          <w:rFonts w:ascii="Arial" w:hAnsi="Arial" w:cs="Arial"/>
          <w:sz w:val="22"/>
          <w:szCs w:val="22"/>
        </w:rPr>
        <w:t xml:space="preserve">können Sie Ihre </w:t>
      </w:r>
      <w:r w:rsidR="72AE7154" w:rsidRPr="006F63A1">
        <w:rPr>
          <w:rFonts w:ascii="Arial" w:hAnsi="Arial" w:cs="Arial"/>
          <w:sz w:val="22"/>
          <w:szCs w:val="22"/>
        </w:rPr>
        <w:t xml:space="preserve">Kunden </w:t>
      </w:r>
      <w:r w:rsidR="0F91EAF9" w:rsidRPr="006F63A1">
        <w:rPr>
          <w:rFonts w:ascii="Arial" w:hAnsi="Arial" w:cs="Arial"/>
          <w:sz w:val="22"/>
          <w:szCs w:val="22"/>
        </w:rPr>
        <w:t xml:space="preserve">hier </w:t>
      </w:r>
      <w:r w:rsidR="72AE7154" w:rsidRPr="006F63A1">
        <w:rPr>
          <w:rFonts w:ascii="Arial" w:hAnsi="Arial" w:cs="Arial"/>
          <w:sz w:val="22"/>
          <w:szCs w:val="22"/>
        </w:rPr>
        <w:t>in Sekunden</w:t>
      </w:r>
      <w:r w:rsidR="6F23B83F" w:rsidRPr="006F63A1">
        <w:rPr>
          <w:rFonts w:ascii="Arial" w:hAnsi="Arial" w:cs="Arial"/>
          <w:sz w:val="22"/>
          <w:szCs w:val="22"/>
        </w:rPr>
        <w:t>schnelle</w:t>
      </w:r>
      <w:r w:rsidR="72AE7154" w:rsidRPr="006F63A1">
        <w:rPr>
          <w:rFonts w:ascii="Arial" w:hAnsi="Arial" w:cs="Arial"/>
          <w:sz w:val="22"/>
          <w:szCs w:val="22"/>
        </w:rPr>
        <w:t xml:space="preserve"> </w:t>
      </w:r>
      <w:r w:rsidR="7BD6126F" w:rsidRPr="006F63A1">
        <w:rPr>
          <w:rFonts w:ascii="Arial" w:hAnsi="Arial" w:cs="Arial"/>
          <w:sz w:val="22"/>
          <w:szCs w:val="22"/>
        </w:rPr>
        <w:t>überzeugen</w:t>
      </w:r>
      <w:r w:rsidR="6030A6FB" w:rsidRPr="006F63A1">
        <w:rPr>
          <w:rFonts w:ascii="Arial" w:hAnsi="Arial" w:cs="Arial"/>
          <w:sz w:val="22"/>
          <w:szCs w:val="22"/>
        </w:rPr>
        <w:t>.</w:t>
      </w:r>
      <w:r w:rsidR="72AE7154" w:rsidRPr="006F63A1">
        <w:rPr>
          <w:rFonts w:ascii="Arial" w:hAnsi="Arial" w:cs="Arial"/>
          <w:sz w:val="22"/>
          <w:szCs w:val="22"/>
        </w:rPr>
        <w:t>“</w:t>
      </w:r>
    </w:p>
    <w:p w14:paraId="6D26FFD4" w14:textId="3D26A022" w:rsidR="006D3E44" w:rsidRPr="006F63A1" w:rsidRDefault="202A2137" w:rsidP="15EA992E">
      <w:pPr>
        <w:spacing w:after="160" w:line="280" w:lineRule="exact"/>
        <w:jc w:val="both"/>
        <w:rPr>
          <w:rFonts w:ascii="Arial" w:hAnsi="Arial" w:cs="Arial"/>
          <w:sz w:val="22"/>
          <w:szCs w:val="22"/>
        </w:rPr>
      </w:pPr>
      <w:r w:rsidRPr="006F63A1">
        <w:rPr>
          <w:rFonts w:ascii="Arial" w:hAnsi="Arial" w:cs="Arial"/>
          <w:sz w:val="22"/>
          <w:szCs w:val="22"/>
        </w:rPr>
        <w:t xml:space="preserve">Neben den Chancen </w:t>
      </w:r>
      <w:r w:rsidR="1DBA429E" w:rsidRPr="006F63A1">
        <w:rPr>
          <w:rFonts w:ascii="Arial" w:hAnsi="Arial" w:cs="Arial"/>
          <w:sz w:val="22"/>
          <w:szCs w:val="22"/>
        </w:rPr>
        <w:t>die</w:t>
      </w:r>
      <w:r w:rsidRPr="006F63A1">
        <w:rPr>
          <w:rFonts w:ascii="Arial" w:hAnsi="Arial" w:cs="Arial"/>
          <w:sz w:val="22"/>
          <w:szCs w:val="22"/>
        </w:rPr>
        <w:t xml:space="preserve"> </w:t>
      </w:r>
      <w:r w:rsidR="277961EA" w:rsidRPr="006F63A1">
        <w:rPr>
          <w:rFonts w:ascii="Arial" w:hAnsi="Arial" w:cs="Arial"/>
          <w:sz w:val="22"/>
          <w:szCs w:val="22"/>
        </w:rPr>
        <w:t>Internett</w:t>
      </w:r>
      <w:r w:rsidRPr="006F63A1">
        <w:rPr>
          <w:rFonts w:ascii="Arial" w:hAnsi="Arial" w:cs="Arial"/>
          <w:sz w:val="22"/>
          <w:szCs w:val="22"/>
        </w:rPr>
        <w:t>ools</w:t>
      </w:r>
      <w:r w:rsidR="76248F98" w:rsidRPr="006F63A1">
        <w:rPr>
          <w:rFonts w:ascii="Arial" w:hAnsi="Arial" w:cs="Arial"/>
          <w:sz w:val="22"/>
          <w:szCs w:val="22"/>
        </w:rPr>
        <w:t xml:space="preserve"> </w:t>
      </w:r>
      <w:r w:rsidR="48F1B151" w:rsidRPr="006F63A1">
        <w:rPr>
          <w:rFonts w:ascii="Arial" w:hAnsi="Arial" w:cs="Arial"/>
          <w:sz w:val="22"/>
          <w:szCs w:val="22"/>
        </w:rPr>
        <w:t>bieten,</w:t>
      </w:r>
      <w:r w:rsidR="5214CBF0" w:rsidRPr="006F63A1">
        <w:rPr>
          <w:rFonts w:ascii="Arial" w:hAnsi="Arial" w:cs="Arial"/>
          <w:sz w:val="22"/>
          <w:szCs w:val="22"/>
        </w:rPr>
        <w:t xml:space="preserve"> </w:t>
      </w:r>
      <w:r w:rsidRPr="006F63A1">
        <w:rPr>
          <w:rFonts w:ascii="Arial" w:hAnsi="Arial" w:cs="Arial"/>
          <w:sz w:val="22"/>
          <w:szCs w:val="22"/>
        </w:rPr>
        <w:t>wurde auch über die Gefahren</w:t>
      </w:r>
      <w:r w:rsidR="3BFEA115" w:rsidRPr="006F63A1">
        <w:rPr>
          <w:rFonts w:ascii="Arial" w:hAnsi="Arial" w:cs="Arial"/>
          <w:sz w:val="22"/>
          <w:szCs w:val="22"/>
        </w:rPr>
        <w:t>, sogenannt</w:t>
      </w:r>
      <w:r w:rsidR="006F63A1" w:rsidRPr="006F63A1">
        <w:rPr>
          <w:rFonts w:ascii="Arial" w:hAnsi="Arial" w:cs="Arial"/>
          <w:sz w:val="22"/>
          <w:szCs w:val="22"/>
        </w:rPr>
        <w:t>e</w:t>
      </w:r>
      <w:r w:rsidRPr="006F63A1">
        <w:rPr>
          <w:rFonts w:ascii="Arial" w:hAnsi="Arial" w:cs="Arial"/>
          <w:sz w:val="22"/>
          <w:szCs w:val="22"/>
        </w:rPr>
        <w:t>s Cyber Risk</w:t>
      </w:r>
      <w:r w:rsidR="2B413683" w:rsidRPr="006F63A1">
        <w:rPr>
          <w:rFonts w:ascii="Arial" w:hAnsi="Arial" w:cs="Arial"/>
          <w:sz w:val="22"/>
          <w:szCs w:val="22"/>
        </w:rPr>
        <w:t>,</w:t>
      </w:r>
      <w:r w:rsidRPr="006F63A1">
        <w:rPr>
          <w:rFonts w:ascii="Arial" w:hAnsi="Arial" w:cs="Arial"/>
          <w:sz w:val="22"/>
          <w:szCs w:val="22"/>
        </w:rPr>
        <w:t xml:space="preserve"> gesprochen und wie sich der Unternehmer davor schützen kann.</w:t>
      </w:r>
      <w:r w:rsidR="510AB1F7" w:rsidRPr="006F63A1">
        <w:rPr>
          <w:rFonts w:ascii="Arial" w:hAnsi="Arial" w:cs="Arial"/>
          <w:sz w:val="22"/>
          <w:szCs w:val="22"/>
        </w:rPr>
        <w:t xml:space="preserve"> </w:t>
      </w:r>
      <w:r w:rsidRPr="006F63A1">
        <w:rPr>
          <w:rFonts w:ascii="Arial" w:hAnsi="Arial" w:cs="Arial"/>
          <w:sz w:val="22"/>
          <w:szCs w:val="22"/>
        </w:rPr>
        <w:t xml:space="preserve">„Der Digitalisierung kann sich heute </w:t>
      </w:r>
      <w:r w:rsidR="7582D307" w:rsidRPr="006F63A1">
        <w:rPr>
          <w:rFonts w:ascii="Arial" w:hAnsi="Arial" w:cs="Arial"/>
          <w:sz w:val="22"/>
          <w:szCs w:val="22"/>
        </w:rPr>
        <w:t xml:space="preserve">kein Unternehmer </w:t>
      </w:r>
      <w:r w:rsidRPr="006F63A1">
        <w:rPr>
          <w:rFonts w:ascii="Arial" w:hAnsi="Arial" w:cs="Arial"/>
          <w:sz w:val="22"/>
          <w:szCs w:val="22"/>
        </w:rPr>
        <w:t>mehr entziehen</w:t>
      </w:r>
      <w:r w:rsidR="7582D307" w:rsidRPr="006F63A1">
        <w:rPr>
          <w:rFonts w:ascii="Arial" w:hAnsi="Arial" w:cs="Arial"/>
          <w:sz w:val="22"/>
          <w:szCs w:val="22"/>
        </w:rPr>
        <w:t xml:space="preserve">. </w:t>
      </w:r>
      <w:r w:rsidR="07F485DC" w:rsidRPr="006F63A1">
        <w:rPr>
          <w:rFonts w:ascii="Arial" w:hAnsi="Arial" w:cs="Arial"/>
          <w:sz w:val="22"/>
          <w:szCs w:val="22"/>
        </w:rPr>
        <w:t>Unseren Gesellschaftern fehlt aber oft die Zeit</w:t>
      </w:r>
      <w:r w:rsidR="562F3C2B" w:rsidRPr="006F63A1">
        <w:rPr>
          <w:rFonts w:ascii="Arial" w:hAnsi="Arial" w:cs="Arial"/>
          <w:sz w:val="22"/>
          <w:szCs w:val="22"/>
        </w:rPr>
        <w:t>,</w:t>
      </w:r>
      <w:r w:rsidR="07F485DC" w:rsidRPr="006F63A1">
        <w:rPr>
          <w:rFonts w:ascii="Arial" w:hAnsi="Arial" w:cs="Arial"/>
          <w:sz w:val="22"/>
          <w:szCs w:val="22"/>
        </w:rPr>
        <w:t xml:space="preserve"> sich mit den digitalen Trends </w:t>
      </w:r>
      <w:r w:rsidR="07F485DC" w:rsidRPr="006F63A1">
        <w:rPr>
          <w:rFonts w:ascii="Arial" w:hAnsi="Arial" w:cs="Arial"/>
          <w:sz w:val="22"/>
          <w:szCs w:val="22"/>
        </w:rPr>
        <w:lastRenderedPageBreak/>
        <w:t xml:space="preserve">auseinanderzusetzen“, </w:t>
      </w:r>
      <w:r w:rsidR="63F930B0" w:rsidRPr="006F63A1">
        <w:rPr>
          <w:rFonts w:ascii="Arial" w:hAnsi="Arial" w:cs="Arial"/>
          <w:sz w:val="22"/>
          <w:szCs w:val="22"/>
        </w:rPr>
        <w:t xml:space="preserve">weiß </w:t>
      </w:r>
      <w:r w:rsidR="07F485DC" w:rsidRPr="006F63A1">
        <w:rPr>
          <w:rFonts w:ascii="Arial" w:hAnsi="Arial" w:cs="Arial"/>
          <w:sz w:val="22"/>
          <w:szCs w:val="22"/>
        </w:rPr>
        <w:t xml:space="preserve">interdomus-Geschäftsführer Peter Tornow. „Wir unterstützen </w:t>
      </w:r>
      <w:r w:rsidR="30A30B9D" w:rsidRPr="006F63A1">
        <w:rPr>
          <w:rFonts w:ascii="Arial" w:hAnsi="Arial" w:cs="Arial"/>
          <w:sz w:val="22"/>
          <w:szCs w:val="22"/>
        </w:rPr>
        <w:t xml:space="preserve">sie </w:t>
      </w:r>
      <w:r w:rsidR="07F485DC" w:rsidRPr="006F63A1">
        <w:rPr>
          <w:rFonts w:ascii="Arial" w:hAnsi="Arial" w:cs="Arial"/>
          <w:sz w:val="22"/>
          <w:szCs w:val="22"/>
        </w:rPr>
        <w:t xml:space="preserve">daher </w:t>
      </w:r>
      <w:r w:rsidR="30A30B9D" w:rsidRPr="006F63A1">
        <w:rPr>
          <w:rFonts w:ascii="Arial" w:hAnsi="Arial" w:cs="Arial"/>
          <w:sz w:val="22"/>
          <w:szCs w:val="22"/>
        </w:rPr>
        <w:t xml:space="preserve">fortwährend </w:t>
      </w:r>
      <w:r w:rsidR="07F485DC" w:rsidRPr="006F63A1">
        <w:rPr>
          <w:rFonts w:ascii="Arial" w:hAnsi="Arial" w:cs="Arial"/>
          <w:sz w:val="22"/>
          <w:szCs w:val="22"/>
        </w:rPr>
        <w:t xml:space="preserve">mit </w:t>
      </w:r>
      <w:r w:rsidR="30A30B9D" w:rsidRPr="006F63A1">
        <w:rPr>
          <w:rFonts w:ascii="Arial" w:hAnsi="Arial" w:cs="Arial"/>
          <w:sz w:val="22"/>
          <w:szCs w:val="22"/>
        </w:rPr>
        <w:t xml:space="preserve">treffenden </w:t>
      </w:r>
      <w:r w:rsidR="07F485DC" w:rsidRPr="006F63A1">
        <w:rPr>
          <w:rFonts w:ascii="Arial" w:hAnsi="Arial" w:cs="Arial"/>
          <w:sz w:val="22"/>
          <w:szCs w:val="22"/>
        </w:rPr>
        <w:t>Tools und innovativen Dienstleistungen.“</w:t>
      </w:r>
      <w:r w:rsidR="30A30B9D" w:rsidRPr="006F63A1">
        <w:rPr>
          <w:rFonts w:ascii="Arial" w:hAnsi="Arial" w:cs="Arial"/>
          <w:sz w:val="22"/>
          <w:szCs w:val="22"/>
        </w:rPr>
        <w:t xml:space="preserve"> </w:t>
      </w:r>
    </w:p>
    <w:p w14:paraId="3F2B0FD1" w14:textId="33B4FB30" w:rsidR="000165C8" w:rsidRPr="006F63A1" w:rsidRDefault="22D2A89B" w:rsidP="15EA992E">
      <w:pPr>
        <w:spacing w:after="160" w:line="280" w:lineRule="exact"/>
        <w:jc w:val="both"/>
        <w:rPr>
          <w:rFonts w:ascii="Arial" w:hAnsi="Arial" w:cs="Arial"/>
          <w:sz w:val="22"/>
          <w:szCs w:val="22"/>
        </w:rPr>
      </w:pPr>
      <w:r w:rsidRPr="006F63A1">
        <w:rPr>
          <w:rFonts w:ascii="Arial" w:hAnsi="Arial" w:cs="Arial"/>
          <w:sz w:val="22"/>
          <w:szCs w:val="22"/>
        </w:rPr>
        <w:t xml:space="preserve">Marcel von Zons, der die Veranstaltung moderierte und </w:t>
      </w:r>
      <w:r w:rsidR="41FD7E2D" w:rsidRPr="006F63A1">
        <w:rPr>
          <w:rFonts w:ascii="Arial" w:hAnsi="Arial" w:cs="Arial"/>
          <w:sz w:val="22"/>
          <w:szCs w:val="22"/>
        </w:rPr>
        <w:t>den Refe</w:t>
      </w:r>
      <w:r w:rsidR="71C4277A" w:rsidRPr="006F63A1">
        <w:rPr>
          <w:rFonts w:ascii="Arial" w:hAnsi="Arial" w:cs="Arial"/>
          <w:sz w:val="22"/>
          <w:szCs w:val="22"/>
        </w:rPr>
        <w:t>re</w:t>
      </w:r>
      <w:r w:rsidR="41FD7E2D" w:rsidRPr="006F63A1">
        <w:rPr>
          <w:rFonts w:ascii="Arial" w:hAnsi="Arial" w:cs="Arial"/>
          <w:sz w:val="22"/>
          <w:szCs w:val="22"/>
        </w:rPr>
        <w:t>nten</w:t>
      </w:r>
      <w:r w:rsidR="510AB1F7" w:rsidRPr="006F63A1">
        <w:rPr>
          <w:rFonts w:ascii="Arial" w:hAnsi="Arial" w:cs="Arial"/>
          <w:sz w:val="22"/>
          <w:szCs w:val="22"/>
        </w:rPr>
        <w:t xml:space="preserve"> </w:t>
      </w:r>
      <w:r w:rsidR="0FBEB585" w:rsidRPr="006F63A1">
        <w:rPr>
          <w:rFonts w:ascii="Arial" w:hAnsi="Arial" w:cs="Arial"/>
          <w:sz w:val="22"/>
          <w:szCs w:val="22"/>
        </w:rPr>
        <w:t xml:space="preserve">in </w:t>
      </w:r>
      <w:r w:rsidR="2711BB76" w:rsidRPr="006F63A1">
        <w:rPr>
          <w:rFonts w:ascii="Arial" w:hAnsi="Arial" w:cs="Arial"/>
          <w:sz w:val="22"/>
          <w:szCs w:val="22"/>
        </w:rPr>
        <w:t xml:space="preserve">kurzen </w:t>
      </w:r>
      <w:r w:rsidR="510AB1F7" w:rsidRPr="006F63A1">
        <w:rPr>
          <w:rFonts w:ascii="Arial" w:hAnsi="Arial" w:cs="Arial"/>
          <w:sz w:val="22"/>
          <w:szCs w:val="22"/>
        </w:rPr>
        <w:t>Talks</w:t>
      </w:r>
      <w:r w:rsidR="2711BB76" w:rsidRPr="006F63A1">
        <w:rPr>
          <w:rFonts w:ascii="Arial" w:hAnsi="Arial" w:cs="Arial"/>
          <w:sz w:val="22"/>
          <w:szCs w:val="22"/>
        </w:rPr>
        <w:t xml:space="preserve"> </w:t>
      </w:r>
      <w:r w:rsidR="1F7E5A25" w:rsidRPr="006F63A1">
        <w:rPr>
          <w:rFonts w:ascii="Arial" w:hAnsi="Arial" w:cs="Arial"/>
          <w:sz w:val="22"/>
          <w:szCs w:val="22"/>
        </w:rPr>
        <w:t>noch den</w:t>
      </w:r>
      <w:r w:rsidR="2711BB76" w:rsidRPr="006F63A1">
        <w:rPr>
          <w:rFonts w:ascii="Arial" w:hAnsi="Arial" w:cs="Arial"/>
          <w:sz w:val="22"/>
          <w:szCs w:val="22"/>
        </w:rPr>
        <w:t xml:space="preserve"> einen oder anderen </w:t>
      </w:r>
      <w:r w:rsidR="6A1E5727" w:rsidRPr="006F63A1">
        <w:rPr>
          <w:rFonts w:ascii="Arial" w:hAnsi="Arial" w:cs="Arial"/>
          <w:sz w:val="22"/>
          <w:szCs w:val="22"/>
        </w:rPr>
        <w:t>Praxi</w:t>
      </w:r>
      <w:r w:rsidR="2711BB76" w:rsidRPr="006F63A1">
        <w:rPr>
          <w:rFonts w:ascii="Arial" w:hAnsi="Arial" w:cs="Arial"/>
          <w:sz w:val="22"/>
          <w:szCs w:val="22"/>
        </w:rPr>
        <w:t>stipp</w:t>
      </w:r>
      <w:r w:rsidR="510AB1F7" w:rsidRPr="006F63A1">
        <w:rPr>
          <w:rFonts w:ascii="Arial" w:hAnsi="Arial" w:cs="Arial"/>
          <w:sz w:val="22"/>
          <w:szCs w:val="22"/>
        </w:rPr>
        <w:t xml:space="preserve"> entlock</w:t>
      </w:r>
      <w:r w:rsidR="1758EB26" w:rsidRPr="006F63A1">
        <w:rPr>
          <w:rFonts w:ascii="Arial" w:hAnsi="Arial" w:cs="Arial"/>
          <w:sz w:val="22"/>
          <w:szCs w:val="22"/>
        </w:rPr>
        <w:t>t</w:t>
      </w:r>
      <w:r w:rsidR="510AB1F7" w:rsidRPr="006F63A1">
        <w:rPr>
          <w:rFonts w:ascii="Arial" w:hAnsi="Arial" w:cs="Arial"/>
          <w:sz w:val="22"/>
          <w:szCs w:val="22"/>
        </w:rPr>
        <w:t>e</w:t>
      </w:r>
      <w:r w:rsidR="0632A3E4" w:rsidRPr="006F63A1">
        <w:rPr>
          <w:rFonts w:ascii="Arial" w:hAnsi="Arial" w:cs="Arial"/>
          <w:sz w:val="22"/>
          <w:szCs w:val="22"/>
        </w:rPr>
        <w:t>, lobte das Engagement von interdomus</w:t>
      </w:r>
      <w:r w:rsidR="2711BB76" w:rsidRPr="006F63A1">
        <w:rPr>
          <w:rFonts w:ascii="Arial" w:hAnsi="Arial" w:cs="Arial"/>
          <w:sz w:val="22"/>
          <w:szCs w:val="22"/>
        </w:rPr>
        <w:t xml:space="preserve">: „Als aktiver SHK-Meister und </w:t>
      </w:r>
      <w:r w:rsidR="00154D3F" w:rsidRPr="006F63A1">
        <w:rPr>
          <w:rFonts w:ascii="Arial" w:hAnsi="Arial" w:cs="Arial"/>
          <w:sz w:val="22"/>
          <w:szCs w:val="22"/>
        </w:rPr>
        <w:t xml:space="preserve">Gründer </w:t>
      </w:r>
      <w:r w:rsidR="2711BB76" w:rsidRPr="006F63A1">
        <w:rPr>
          <w:rFonts w:ascii="Arial" w:hAnsi="Arial" w:cs="Arial"/>
          <w:sz w:val="22"/>
          <w:szCs w:val="22"/>
        </w:rPr>
        <w:t>sind mir die Herausforderungen im Berufsalltag gerade mit neuen An</w:t>
      </w:r>
      <w:r w:rsidR="308B5B03" w:rsidRPr="006F63A1">
        <w:rPr>
          <w:rFonts w:ascii="Arial" w:hAnsi="Arial" w:cs="Arial"/>
          <w:sz w:val="22"/>
          <w:szCs w:val="22"/>
        </w:rPr>
        <w:t>wendungen nicht unbekannt. D</w:t>
      </w:r>
      <w:r w:rsidR="1A3DC082" w:rsidRPr="006F63A1">
        <w:rPr>
          <w:rFonts w:ascii="Arial" w:hAnsi="Arial" w:cs="Arial"/>
          <w:sz w:val="22"/>
          <w:szCs w:val="22"/>
        </w:rPr>
        <w:t>er Einsatz</w:t>
      </w:r>
      <w:r w:rsidR="308B5B03" w:rsidRPr="006F63A1">
        <w:rPr>
          <w:rFonts w:ascii="Arial" w:hAnsi="Arial" w:cs="Arial"/>
          <w:sz w:val="22"/>
          <w:szCs w:val="22"/>
        </w:rPr>
        <w:t xml:space="preserve"> von interdomus Haustechnik ist für die Gesellschafter ein ries</w:t>
      </w:r>
      <w:r w:rsidR="286742B9" w:rsidRPr="006F63A1">
        <w:rPr>
          <w:rFonts w:ascii="Arial" w:hAnsi="Arial" w:cs="Arial"/>
          <w:sz w:val="22"/>
          <w:szCs w:val="22"/>
        </w:rPr>
        <w:t>iger</w:t>
      </w:r>
      <w:r w:rsidR="0097089E" w:rsidRPr="006F63A1">
        <w:rPr>
          <w:rFonts w:ascii="Arial" w:hAnsi="Arial" w:cs="Arial"/>
          <w:sz w:val="22"/>
          <w:szCs w:val="22"/>
        </w:rPr>
        <w:t xml:space="preserve"> </w:t>
      </w:r>
      <w:r w:rsidR="308B5B03" w:rsidRPr="006F63A1">
        <w:rPr>
          <w:rFonts w:ascii="Arial" w:hAnsi="Arial" w:cs="Arial"/>
          <w:sz w:val="22"/>
          <w:szCs w:val="22"/>
        </w:rPr>
        <w:t xml:space="preserve">Mehrwert.“ </w:t>
      </w:r>
      <w:r w:rsidR="72625A11" w:rsidRPr="006F63A1">
        <w:rPr>
          <w:rFonts w:ascii="Arial" w:hAnsi="Arial" w:cs="Arial"/>
          <w:sz w:val="22"/>
          <w:szCs w:val="22"/>
        </w:rPr>
        <w:t xml:space="preserve">Ein solcher bot sich den </w:t>
      </w:r>
      <w:r w:rsidR="308B5B03" w:rsidRPr="006F63A1">
        <w:rPr>
          <w:rFonts w:ascii="Arial" w:hAnsi="Arial" w:cs="Arial"/>
          <w:sz w:val="22"/>
          <w:szCs w:val="22"/>
        </w:rPr>
        <w:t>Teilnehmer</w:t>
      </w:r>
      <w:r w:rsidR="0097089E" w:rsidRPr="006F63A1">
        <w:rPr>
          <w:rFonts w:ascii="Arial" w:hAnsi="Arial" w:cs="Arial"/>
          <w:sz w:val="22"/>
          <w:szCs w:val="22"/>
        </w:rPr>
        <w:t>n</w:t>
      </w:r>
      <w:r w:rsidR="308B5B03" w:rsidRPr="006F63A1">
        <w:rPr>
          <w:rFonts w:ascii="Arial" w:hAnsi="Arial" w:cs="Arial"/>
          <w:sz w:val="22"/>
          <w:szCs w:val="22"/>
        </w:rPr>
        <w:t xml:space="preserve"> </w:t>
      </w:r>
      <w:r w:rsidR="2796C5FC" w:rsidRPr="006F63A1">
        <w:rPr>
          <w:rFonts w:ascii="Arial" w:hAnsi="Arial" w:cs="Arial"/>
          <w:sz w:val="22"/>
          <w:szCs w:val="22"/>
        </w:rPr>
        <w:t xml:space="preserve">während der Veranstaltung </w:t>
      </w:r>
      <w:r w:rsidR="582AB900" w:rsidRPr="006F63A1">
        <w:rPr>
          <w:rFonts w:ascii="Arial" w:hAnsi="Arial" w:cs="Arial"/>
          <w:sz w:val="22"/>
          <w:szCs w:val="22"/>
        </w:rPr>
        <w:t xml:space="preserve">zusätzlich </w:t>
      </w:r>
      <w:r w:rsidR="308B5B03" w:rsidRPr="006F63A1">
        <w:rPr>
          <w:rFonts w:ascii="Arial" w:hAnsi="Arial" w:cs="Arial"/>
          <w:sz w:val="22"/>
          <w:szCs w:val="22"/>
        </w:rPr>
        <w:t xml:space="preserve">in </w:t>
      </w:r>
      <w:r w:rsidR="39C14C80" w:rsidRPr="006F63A1">
        <w:rPr>
          <w:rFonts w:ascii="Arial" w:hAnsi="Arial" w:cs="Arial"/>
          <w:sz w:val="22"/>
          <w:szCs w:val="22"/>
        </w:rPr>
        <w:t xml:space="preserve">den </w:t>
      </w:r>
      <w:r w:rsidR="308B5B03" w:rsidRPr="006F63A1">
        <w:rPr>
          <w:rFonts w:ascii="Arial" w:hAnsi="Arial" w:cs="Arial"/>
          <w:sz w:val="22"/>
          <w:szCs w:val="22"/>
        </w:rPr>
        <w:t>sogenannten Breakout</w:t>
      </w:r>
      <w:r w:rsidR="510AB1F7" w:rsidRPr="006F63A1">
        <w:rPr>
          <w:rFonts w:ascii="Arial" w:hAnsi="Arial" w:cs="Arial"/>
          <w:sz w:val="22"/>
          <w:szCs w:val="22"/>
        </w:rPr>
        <w:t>-</w:t>
      </w:r>
      <w:r w:rsidR="308B5B03" w:rsidRPr="006F63A1">
        <w:rPr>
          <w:rFonts w:ascii="Arial" w:hAnsi="Arial" w:cs="Arial"/>
          <w:sz w:val="22"/>
          <w:szCs w:val="22"/>
        </w:rPr>
        <w:t>Räumen</w:t>
      </w:r>
      <w:r w:rsidR="5D77E685" w:rsidRPr="006F63A1">
        <w:rPr>
          <w:rFonts w:ascii="Arial" w:hAnsi="Arial" w:cs="Arial"/>
          <w:sz w:val="22"/>
          <w:szCs w:val="22"/>
        </w:rPr>
        <w:t xml:space="preserve">: hier </w:t>
      </w:r>
      <w:r w:rsidR="2628CD3D" w:rsidRPr="006F63A1">
        <w:rPr>
          <w:rFonts w:ascii="Arial" w:hAnsi="Arial" w:cs="Arial"/>
          <w:sz w:val="22"/>
          <w:szCs w:val="22"/>
        </w:rPr>
        <w:t>informierten acht Lieferantenpartner</w:t>
      </w:r>
      <w:r w:rsidR="6A1E5727" w:rsidRPr="006F63A1">
        <w:rPr>
          <w:rFonts w:ascii="Arial" w:hAnsi="Arial" w:cs="Arial"/>
          <w:sz w:val="22"/>
          <w:szCs w:val="22"/>
        </w:rPr>
        <w:t xml:space="preserve"> </w:t>
      </w:r>
      <w:r w:rsidR="308B5B03" w:rsidRPr="006F63A1">
        <w:rPr>
          <w:rFonts w:ascii="Arial" w:hAnsi="Arial" w:cs="Arial"/>
          <w:sz w:val="22"/>
          <w:szCs w:val="22"/>
        </w:rPr>
        <w:t xml:space="preserve">über </w:t>
      </w:r>
      <w:r w:rsidR="423E5B58" w:rsidRPr="006F63A1">
        <w:rPr>
          <w:rFonts w:ascii="Arial" w:hAnsi="Arial" w:cs="Arial"/>
          <w:sz w:val="22"/>
          <w:szCs w:val="22"/>
        </w:rPr>
        <w:t xml:space="preserve">ihre </w:t>
      </w:r>
      <w:r w:rsidR="308B5B03" w:rsidRPr="006F63A1">
        <w:rPr>
          <w:rFonts w:ascii="Arial" w:hAnsi="Arial" w:cs="Arial"/>
          <w:sz w:val="22"/>
          <w:szCs w:val="22"/>
        </w:rPr>
        <w:t>Produkt- und Service-Neuheiten.</w:t>
      </w:r>
      <w:r w:rsidR="6A1E5727" w:rsidRPr="006F63A1">
        <w:rPr>
          <w:rFonts w:ascii="Arial" w:hAnsi="Arial" w:cs="Arial"/>
          <w:sz w:val="22"/>
          <w:szCs w:val="22"/>
        </w:rPr>
        <w:t xml:space="preserve"> </w:t>
      </w:r>
    </w:p>
    <w:p w14:paraId="5ED2BCB9" w14:textId="25ED68D4" w:rsidR="008B0D6C" w:rsidRDefault="65B6A0A7" w:rsidP="15EA992E">
      <w:pPr>
        <w:spacing w:after="160" w:line="280" w:lineRule="exact"/>
        <w:jc w:val="both"/>
        <w:rPr>
          <w:rFonts w:ascii="Arial" w:hAnsi="Arial" w:cs="Arial"/>
          <w:sz w:val="22"/>
          <w:szCs w:val="22"/>
        </w:rPr>
      </w:pPr>
      <w:r w:rsidRPr="15EA992E">
        <w:rPr>
          <w:rFonts w:ascii="Arial" w:hAnsi="Arial" w:cs="Arial"/>
          <w:sz w:val="22"/>
          <w:szCs w:val="22"/>
        </w:rPr>
        <w:t>„Mit dieser Veranstaltung haben wir als Verband einen großen Schritt in Richtung Digitalisierung gewagt</w:t>
      </w:r>
      <w:r w:rsidR="61EC33BB" w:rsidRPr="15EA992E">
        <w:rPr>
          <w:rFonts w:ascii="Arial" w:hAnsi="Arial" w:cs="Arial"/>
          <w:sz w:val="22"/>
          <w:szCs w:val="22"/>
        </w:rPr>
        <w:t>",</w:t>
      </w:r>
      <w:r w:rsidRPr="15EA992E">
        <w:rPr>
          <w:rFonts w:ascii="Arial" w:hAnsi="Arial" w:cs="Arial"/>
          <w:sz w:val="22"/>
          <w:szCs w:val="22"/>
        </w:rPr>
        <w:t xml:space="preserve"> </w:t>
      </w:r>
      <w:r w:rsidR="68274F36" w:rsidRPr="15EA992E">
        <w:rPr>
          <w:rFonts w:ascii="Arial" w:hAnsi="Arial" w:cs="Arial"/>
          <w:sz w:val="22"/>
          <w:szCs w:val="22"/>
        </w:rPr>
        <w:t>resümiert Stefan Ehrhard</w:t>
      </w:r>
      <w:r w:rsidR="1660E950" w:rsidRPr="15EA992E">
        <w:rPr>
          <w:rFonts w:ascii="Arial" w:hAnsi="Arial" w:cs="Arial"/>
          <w:sz w:val="22"/>
          <w:szCs w:val="22"/>
        </w:rPr>
        <w:t>,</w:t>
      </w:r>
      <w:r w:rsidR="68274F36" w:rsidRPr="15EA992E">
        <w:rPr>
          <w:rFonts w:ascii="Arial" w:hAnsi="Arial" w:cs="Arial"/>
          <w:sz w:val="22"/>
          <w:szCs w:val="22"/>
        </w:rPr>
        <w:t xml:space="preserve"> </w:t>
      </w:r>
      <w:r w:rsidR="0097089E">
        <w:rPr>
          <w:rFonts w:ascii="Arial" w:hAnsi="Arial" w:cs="Arial"/>
          <w:sz w:val="22"/>
          <w:szCs w:val="22"/>
        </w:rPr>
        <w:t>„</w:t>
      </w:r>
      <w:r w:rsidRPr="15EA992E">
        <w:rPr>
          <w:rFonts w:ascii="Arial" w:hAnsi="Arial" w:cs="Arial"/>
          <w:sz w:val="22"/>
          <w:szCs w:val="22"/>
        </w:rPr>
        <w:t xml:space="preserve">und </w:t>
      </w:r>
      <w:r w:rsidR="6C2C1980" w:rsidRPr="15EA992E">
        <w:rPr>
          <w:rFonts w:ascii="Arial" w:hAnsi="Arial" w:cs="Arial"/>
          <w:sz w:val="22"/>
          <w:szCs w:val="22"/>
        </w:rPr>
        <w:t xml:space="preserve">wir </w:t>
      </w:r>
      <w:r w:rsidRPr="15EA992E">
        <w:rPr>
          <w:rFonts w:ascii="Arial" w:hAnsi="Arial" w:cs="Arial"/>
          <w:sz w:val="22"/>
          <w:szCs w:val="22"/>
        </w:rPr>
        <w:t>sind dafür belohnt worden</w:t>
      </w:r>
      <w:r w:rsidR="5D9B088C" w:rsidRPr="15EA992E">
        <w:rPr>
          <w:rFonts w:ascii="Arial" w:hAnsi="Arial" w:cs="Arial"/>
          <w:sz w:val="22"/>
          <w:szCs w:val="22"/>
        </w:rPr>
        <w:t>.</w:t>
      </w:r>
      <w:r w:rsidR="0097089E">
        <w:rPr>
          <w:rFonts w:ascii="Arial" w:hAnsi="Arial" w:cs="Arial"/>
          <w:sz w:val="22"/>
          <w:szCs w:val="22"/>
        </w:rPr>
        <w:t>“</w:t>
      </w:r>
      <w:r w:rsidR="4F9A4426" w:rsidRPr="15EA992E">
        <w:rPr>
          <w:rFonts w:ascii="Arial" w:hAnsi="Arial" w:cs="Arial"/>
          <w:sz w:val="22"/>
          <w:szCs w:val="22"/>
        </w:rPr>
        <w:t xml:space="preserve"> </w:t>
      </w:r>
      <w:r w:rsidRPr="15EA992E">
        <w:rPr>
          <w:rFonts w:ascii="Arial" w:hAnsi="Arial" w:cs="Arial"/>
          <w:sz w:val="22"/>
          <w:szCs w:val="22"/>
        </w:rPr>
        <w:t>Trotzdem w</w:t>
      </w:r>
      <w:r w:rsidR="17620623" w:rsidRPr="15EA992E">
        <w:rPr>
          <w:rFonts w:ascii="Arial" w:hAnsi="Arial" w:cs="Arial"/>
          <w:sz w:val="22"/>
          <w:szCs w:val="22"/>
        </w:rPr>
        <w:t>erde</w:t>
      </w:r>
      <w:r w:rsidRPr="15EA992E">
        <w:rPr>
          <w:rFonts w:ascii="Arial" w:hAnsi="Arial" w:cs="Arial"/>
          <w:sz w:val="22"/>
          <w:szCs w:val="22"/>
        </w:rPr>
        <w:t xml:space="preserve"> </w:t>
      </w:r>
      <w:r w:rsidR="00B46F5A">
        <w:rPr>
          <w:rFonts w:ascii="Arial" w:hAnsi="Arial" w:cs="Arial"/>
          <w:sz w:val="22"/>
          <w:szCs w:val="22"/>
        </w:rPr>
        <w:br/>
      </w:r>
      <w:r w:rsidRPr="15EA992E">
        <w:rPr>
          <w:rFonts w:ascii="Arial" w:hAnsi="Arial" w:cs="Arial"/>
          <w:sz w:val="22"/>
          <w:szCs w:val="22"/>
        </w:rPr>
        <w:t xml:space="preserve">interdomus </w:t>
      </w:r>
      <w:r w:rsidR="6E25F831" w:rsidRPr="15EA992E">
        <w:rPr>
          <w:rFonts w:ascii="Arial" w:hAnsi="Arial" w:cs="Arial"/>
          <w:sz w:val="22"/>
          <w:szCs w:val="22"/>
        </w:rPr>
        <w:t xml:space="preserve">Haustechnik </w:t>
      </w:r>
      <w:r w:rsidR="4C5B63B1" w:rsidRPr="15EA992E">
        <w:rPr>
          <w:rFonts w:ascii="Arial" w:hAnsi="Arial" w:cs="Arial"/>
          <w:sz w:val="22"/>
          <w:szCs w:val="22"/>
        </w:rPr>
        <w:t>seinen Mitgliedern</w:t>
      </w:r>
      <w:r w:rsidR="30A4807F" w:rsidRPr="15EA992E">
        <w:rPr>
          <w:rFonts w:ascii="Arial" w:hAnsi="Arial" w:cs="Arial"/>
          <w:sz w:val="22"/>
          <w:szCs w:val="22"/>
        </w:rPr>
        <w:t xml:space="preserve"> </w:t>
      </w:r>
      <w:r w:rsidR="3F5E23BD" w:rsidRPr="15EA992E">
        <w:rPr>
          <w:rFonts w:ascii="Arial" w:hAnsi="Arial" w:cs="Arial"/>
          <w:sz w:val="22"/>
          <w:szCs w:val="22"/>
        </w:rPr>
        <w:t xml:space="preserve">auch künftig </w:t>
      </w:r>
      <w:r w:rsidRPr="15EA992E">
        <w:rPr>
          <w:rFonts w:ascii="Arial" w:hAnsi="Arial" w:cs="Arial"/>
          <w:sz w:val="22"/>
          <w:szCs w:val="22"/>
        </w:rPr>
        <w:t xml:space="preserve">immer persönlich und vor Ort zur Seite stehen. </w:t>
      </w:r>
    </w:p>
    <w:p w14:paraId="6E2424BB" w14:textId="77777777" w:rsidR="000C2641" w:rsidRPr="00A03406" w:rsidRDefault="000C2641" w:rsidP="000C2641">
      <w:pPr>
        <w:spacing w:after="160" w:line="280" w:lineRule="exact"/>
        <w:jc w:val="both"/>
        <w:rPr>
          <w:rFonts w:ascii="Arial" w:hAnsi="Arial" w:cs="Arial"/>
          <w:sz w:val="22"/>
          <w:szCs w:val="22"/>
        </w:rPr>
      </w:pPr>
    </w:p>
    <w:p w14:paraId="7BA21D81" w14:textId="77777777" w:rsidR="002B6ABA" w:rsidRPr="002B6ABA" w:rsidRDefault="002B6ABA" w:rsidP="002B6ABA">
      <w:pPr>
        <w:spacing w:after="160" w:line="280" w:lineRule="exact"/>
        <w:jc w:val="both"/>
        <w:rPr>
          <w:rFonts w:ascii="Arial" w:hAnsi="Arial" w:cs="Arial"/>
          <w:sz w:val="22"/>
          <w:szCs w:val="22"/>
          <w:u w:val="single"/>
        </w:rPr>
      </w:pPr>
      <w:r w:rsidRPr="002B6ABA">
        <w:rPr>
          <w:rFonts w:ascii="Arial" w:hAnsi="Arial" w:cs="Arial"/>
          <w:sz w:val="22"/>
          <w:szCs w:val="22"/>
          <w:u w:val="single"/>
        </w:rPr>
        <w:t>Über interdomus Haustechnik</w:t>
      </w:r>
    </w:p>
    <w:p w14:paraId="1552DC92" w14:textId="77777777" w:rsidR="00CE70F5" w:rsidRPr="00851A3C" w:rsidRDefault="00DF511F" w:rsidP="002B6ABA">
      <w:pPr>
        <w:spacing w:after="160" w:line="280" w:lineRule="exact"/>
        <w:jc w:val="both"/>
        <w:rPr>
          <w:rFonts w:ascii="Arial" w:hAnsi="Arial" w:cs="Arial"/>
          <w:sz w:val="22"/>
          <w:szCs w:val="22"/>
        </w:rPr>
      </w:pPr>
      <w:r w:rsidRPr="00851A3C">
        <w:rPr>
          <w:rFonts w:ascii="Arial" w:hAnsi="Arial" w:cs="Arial"/>
          <w:sz w:val="22"/>
          <w:szCs w:val="22"/>
        </w:rPr>
        <w:t xml:space="preserve">interdomus Haustechnik ist eine Tochter der MHK Group AG. Das moderne Dienstleistungsunternehmen zählt mit über </w:t>
      </w:r>
      <w:r w:rsidR="006E405D">
        <w:rPr>
          <w:rFonts w:ascii="Arial" w:hAnsi="Arial" w:cs="Arial"/>
          <w:sz w:val="22"/>
          <w:szCs w:val="22"/>
        </w:rPr>
        <w:t>3.0</w:t>
      </w:r>
      <w:r w:rsidRPr="00851A3C">
        <w:rPr>
          <w:rFonts w:ascii="Arial" w:hAnsi="Arial" w:cs="Arial"/>
          <w:sz w:val="22"/>
          <w:szCs w:val="22"/>
        </w:rPr>
        <w:t xml:space="preserve">00 Handelspartnern, die einen Umsatz von </w:t>
      </w:r>
      <w:r w:rsidR="006E405D">
        <w:rPr>
          <w:rFonts w:ascii="Arial" w:hAnsi="Arial" w:cs="Arial"/>
          <w:sz w:val="22"/>
          <w:szCs w:val="22"/>
        </w:rPr>
        <w:t>6,012</w:t>
      </w:r>
      <w:r w:rsidRPr="00851A3C">
        <w:rPr>
          <w:rFonts w:ascii="Arial" w:hAnsi="Arial" w:cs="Arial"/>
          <w:sz w:val="22"/>
          <w:szCs w:val="22"/>
        </w:rPr>
        <w:t xml:space="preserve"> Mrd. Euro repräsentieren, zur Spitzengruppe der Küchen-, Möbel- und Sanitär-Einkaufskooperationen in Europa. 2010 gegründet, zählt interdomus Haustechnik heute zu den führenden Partnern der SHK-Branche. Die Handwerksbetriebe aus den Bereichen Sanitär und Haustechnik profitieren von erstklassigen Konditionen bei über 1</w:t>
      </w:r>
      <w:r w:rsidR="009F19BE">
        <w:rPr>
          <w:rFonts w:ascii="Arial" w:hAnsi="Arial" w:cs="Arial"/>
          <w:sz w:val="22"/>
          <w:szCs w:val="22"/>
        </w:rPr>
        <w:t>5</w:t>
      </w:r>
      <w:r w:rsidRPr="00851A3C">
        <w:rPr>
          <w:rFonts w:ascii="Arial" w:hAnsi="Arial" w:cs="Arial"/>
          <w:sz w:val="22"/>
          <w:szCs w:val="22"/>
        </w:rPr>
        <w:t>0 namhaften Herstellern und einem erfolgreichen Rund-um-Konzept mit Zentralregulierung und Delkredere. Darüber hinaus werden die interdomus-Gesellschafter auch bei der Ausstellungsplanung unterstützt.</w:t>
      </w:r>
    </w:p>
    <w:sectPr w:rsidR="00CE70F5" w:rsidRPr="00851A3C" w:rsidSect="00053A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402" w:right="4536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3409DF" w14:textId="77777777" w:rsidR="00030665" w:rsidRDefault="00030665">
      <w:r>
        <w:separator/>
      </w:r>
    </w:p>
  </w:endnote>
  <w:endnote w:type="continuationSeparator" w:id="0">
    <w:p w14:paraId="2C20C483" w14:textId="77777777" w:rsidR="00030665" w:rsidRDefault="00030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54059" w14:textId="77777777" w:rsidR="00BC2E4E" w:rsidRDefault="00BC2E4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DC34AC" w14:textId="77777777" w:rsidR="0087200C" w:rsidRDefault="008100A9">
    <w:pPr>
      <w:pStyle w:val="Fuzeile"/>
      <w:jc w:val="cent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42EFDA" wp14:editId="72F8344A">
              <wp:simplePos x="0" y="0"/>
              <wp:positionH relativeFrom="column">
                <wp:posOffset>4457065</wp:posOffset>
              </wp:positionH>
              <wp:positionV relativeFrom="paragraph">
                <wp:posOffset>-2986405</wp:posOffset>
              </wp:positionV>
              <wp:extent cx="2286000" cy="34099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3409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71A59F" w14:textId="77777777" w:rsidR="00824CD4" w:rsidRPr="00CE70F5" w:rsidRDefault="00CE70F5" w:rsidP="00CE70F5">
                          <w:pPr>
                            <w:pStyle w:val="Default"/>
                            <w:spacing w:after="80" w:line="260" w:lineRule="exac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E70F5">
                            <w:rPr>
                              <w:b/>
                              <w:sz w:val="20"/>
                              <w:szCs w:val="20"/>
                            </w:rPr>
                            <w:t>PRESSEKONTAKT</w:t>
                          </w:r>
                        </w:p>
                        <w:p w14:paraId="11EB9CE1" w14:textId="77777777" w:rsidR="00824CD4" w:rsidRDefault="00824CD4" w:rsidP="00CE70F5">
                          <w:pPr>
                            <w:pStyle w:val="Default"/>
                            <w:tabs>
                              <w:tab w:val="left" w:pos="812"/>
                            </w:tabs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  <w:r w:rsidRPr="00824CD4">
                            <w:rPr>
                              <w:b/>
                              <w:sz w:val="20"/>
                              <w:szCs w:val="20"/>
                            </w:rPr>
                            <w:t xml:space="preserve">interdomus </w:t>
                          </w:r>
                          <w:r w:rsidRPr="00824CD4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Haustechnik GmbH &amp; Co.</w:t>
                          </w:r>
                          <w:r w:rsidRPr="00824CD4">
                            <w:rPr>
                              <w:sz w:val="20"/>
                              <w:szCs w:val="20"/>
                            </w:rPr>
                            <w:br/>
                            <w:t>Sanitär Heizung Klima KG</w:t>
                          </w:r>
                        </w:p>
                        <w:p w14:paraId="16EE2E98" w14:textId="77777777" w:rsidR="00BC2E4E" w:rsidRDefault="00DE4C4A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Kirk Mangels</w:t>
                          </w:r>
                        </w:p>
                        <w:p w14:paraId="4A7E424D" w14:textId="77777777" w:rsidR="00DE4C4A" w:rsidRPr="00BC2E4E" w:rsidRDefault="00DE4C4A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Postfach 10 22 26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 xml:space="preserve">63268 Dreieich 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 xml:space="preserve">Germany </w:t>
                          </w:r>
                        </w:p>
                        <w:p w14:paraId="68C26FF1" w14:textId="77777777" w:rsidR="00CE70F5" w:rsidRPr="00BC2E4E" w:rsidRDefault="00DE4C4A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Telefon: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  <w:t>+49(0)6103 / 391-264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  <w:t>+49(0)6103 / 391-499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  <w:t>k.mangels@mhk.de</w:t>
                          </w:r>
                        </w:p>
                        <w:p w14:paraId="064D66F1" w14:textId="77777777" w:rsidR="00CE70F5" w:rsidRDefault="00CE70F5" w:rsidP="00CE70F5">
                          <w:pPr>
                            <w:pStyle w:val="Default"/>
                            <w:tabs>
                              <w:tab w:val="left" w:pos="812"/>
                            </w:tabs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Internet: </w:t>
                          </w:r>
                          <w:r w:rsidRPr="00083F3B">
                            <w:rPr>
                              <w:sz w:val="20"/>
                              <w:szCs w:val="20"/>
                            </w:rPr>
                            <w:t>www.interdomus.de</w:t>
                          </w:r>
                        </w:p>
                        <w:p w14:paraId="6272DEBA" w14:textId="77777777" w:rsidR="00CE70F5" w:rsidRPr="00AB5DE4" w:rsidRDefault="00CE70F5" w:rsidP="00CE70F5">
                          <w:pPr>
                            <w:pStyle w:val="Default"/>
                            <w:tabs>
                              <w:tab w:val="left" w:pos="840"/>
                            </w:tabs>
                            <w:spacing w:after="80" w:line="26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AB5DE4">
                            <w:rPr>
                              <w:sz w:val="14"/>
                              <w:szCs w:val="14"/>
                            </w:rPr>
                            <w:t>Ein Unternehmen der</w:t>
                          </w:r>
                          <w:r w:rsidRPr="00AB5DE4">
                            <w:rPr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6BD761BB" w14:textId="77777777" w:rsidR="00824CD4" w:rsidRPr="00824CD4" w:rsidRDefault="00CE70F5" w:rsidP="00CE70F5">
                          <w:pPr>
                            <w:pStyle w:val="Default"/>
                            <w:tabs>
                              <w:tab w:val="left" w:pos="840"/>
                            </w:tabs>
                          </w:pPr>
                          <w:r>
                            <w:rPr>
                              <w:sz w:val="14"/>
                              <w:szCs w:val="14"/>
                            </w:rPr>
                            <w:br/>
                          </w:r>
                          <w:r w:rsidRPr="00AB5DE4">
                            <w:rPr>
                              <w:sz w:val="14"/>
                              <w:szCs w:val="14"/>
                            </w:rPr>
                            <w:t>www.mhk.de</w:t>
                          </w:r>
                          <w:r w:rsidR="00824CD4">
                            <w:br/>
                          </w:r>
                        </w:p>
                        <w:p w14:paraId="40CD2CCF" w14:textId="77777777" w:rsidR="00824CD4" w:rsidRPr="0097797E" w:rsidRDefault="00824CD4" w:rsidP="00CE70F5">
                          <w:pPr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42EFD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50.95pt;margin-top:-235.15pt;width:180pt;height:2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" filled="f" stroked="f">
              <v:textbox>
                <w:txbxContent>
                  <w:p w14:paraId="3B71A59F" w14:textId="77777777" w:rsidR="00824CD4" w:rsidRPr="00CE70F5" w:rsidRDefault="00CE70F5" w:rsidP="00CE70F5">
                    <w:pPr>
                      <w:pStyle w:val="Default"/>
                      <w:spacing w:after="80" w:line="260" w:lineRule="exact"/>
                      <w:rPr>
                        <w:b/>
                        <w:sz w:val="20"/>
                        <w:szCs w:val="20"/>
                      </w:rPr>
                    </w:pPr>
                    <w:r w:rsidRPr="00CE70F5">
                      <w:rPr>
                        <w:b/>
                        <w:sz w:val="20"/>
                        <w:szCs w:val="20"/>
                      </w:rPr>
                      <w:t>PRESSEKONTAKT</w:t>
                    </w:r>
                  </w:p>
                  <w:p w14:paraId="11EB9CE1" w14:textId="77777777" w:rsidR="00824CD4" w:rsidRDefault="00824CD4" w:rsidP="00CE70F5">
                    <w:pPr>
                      <w:pStyle w:val="Default"/>
                      <w:tabs>
                        <w:tab w:val="left" w:pos="812"/>
                      </w:tabs>
                      <w:spacing w:after="80" w:line="260" w:lineRule="exact"/>
                      <w:rPr>
                        <w:sz w:val="20"/>
                        <w:szCs w:val="20"/>
                      </w:rPr>
                    </w:pPr>
                    <w:r w:rsidRPr="00824CD4">
                      <w:rPr>
                        <w:b/>
                        <w:sz w:val="20"/>
                        <w:szCs w:val="20"/>
                      </w:rPr>
                      <w:t xml:space="preserve">interdomus </w:t>
                    </w:r>
                    <w:r w:rsidRPr="00824CD4">
                      <w:rPr>
                        <w:b/>
                        <w:sz w:val="20"/>
                        <w:szCs w:val="20"/>
                      </w:rPr>
                      <w:br/>
                      <w:t>Haustechnik GmbH &amp; Co.</w:t>
                    </w:r>
                    <w:r w:rsidRPr="00824CD4">
                      <w:rPr>
                        <w:sz w:val="20"/>
                        <w:szCs w:val="20"/>
                      </w:rPr>
                      <w:br/>
                      <w:t>Sanitär Heizung Klima KG</w:t>
                    </w:r>
                  </w:p>
                  <w:p w14:paraId="16EE2E98" w14:textId="77777777" w:rsidR="00BC2E4E" w:rsidRDefault="00DE4C4A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Kirk Mangels</w:t>
                    </w:r>
                  </w:p>
                  <w:p w14:paraId="4A7E424D" w14:textId="77777777" w:rsidR="00DE4C4A" w:rsidRPr="00BC2E4E" w:rsidRDefault="00DE4C4A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Postfach 10 22 26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 xml:space="preserve">63268 Dreieich 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 xml:space="preserve">Germany </w:t>
                    </w:r>
                  </w:p>
                  <w:p w14:paraId="68C26FF1" w14:textId="77777777" w:rsidR="00CE70F5" w:rsidRPr="00BC2E4E" w:rsidRDefault="00DE4C4A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Telefon: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  <w:t>+49(0)6103 / 391-264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>Fax: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  <w:t>+49(0)6103 / 391-499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>E-Mail: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  <w:t>k.mangels@mhk.de</w:t>
                    </w:r>
                  </w:p>
                  <w:p w14:paraId="064D66F1" w14:textId="77777777" w:rsidR="00CE70F5" w:rsidRDefault="00CE70F5" w:rsidP="00CE70F5">
                    <w:pPr>
                      <w:pStyle w:val="Default"/>
                      <w:tabs>
                        <w:tab w:val="left" w:pos="812"/>
                      </w:tabs>
                      <w:spacing w:after="80" w:line="260" w:lineRule="exac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Internet: </w:t>
                    </w:r>
                    <w:r w:rsidRPr="00083F3B">
                      <w:rPr>
                        <w:sz w:val="20"/>
                        <w:szCs w:val="20"/>
                      </w:rPr>
                      <w:t>www.interdomus.de</w:t>
                    </w:r>
                  </w:p>
                  <w:p w14:paraId="6272DEBA" w14:textId="77777777" w:rsidR="00CE70F5" w:rsidRPr="00AB5DE4" w:rsidRDefault="00CE70F5" w:rsidP="00CE70F5">
                    <w:pPr>
                      <w:pStyle w:val="Default"/>
                      <w:tabs>
                        <w:tab w:val="left" w:pos="840"/>
                      </w:tabs>
                      <w:spacing w:after="80" w:line="260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AB5DE4">
                      <w:rPr>
                        <w:sz w:val="14"/>
                        <w:szCs w:val="14"/>
                      </w:rPr>
                      <w:t>Ein Unternehmen der</w:t>
                    </w:r>
                    <w:r w:rsidRPr="00AB5DE4">
                      <w:rPr>
                        <w:sz w:val="18"/>
                        <w:szCs w:val="18"/>
                      </w:rPr>
                      <w:br/>
                    </w:r>
                  </w:p>
                  <w:p w14:paraId="6BD761BB" w14:textId="77777777" w:rsidR="00824CD4" w:rsidRPr="00824CD4" w:rsidRDefault="00CE70F5" w:rsidP="00CE70F5">
                    <w:pPr>
                      <w:pStyle w:val="Default"/>
                      <w:tabs>
                        <w:tab w:val="left" w:pos="840"/>
                      </w:tabs>
                    </w:pPr>
                    <w:r>
                      <w:rPr>
                        <w:sz w:val="14"/>
                        <w:szCs w:val="14"/>
                      </w:rPr>
                      <w:br/>
                    </w:r>
                    <w:r w:rsidRPr="00AB5DE4">
                      <w:rPr>
                        <w:sz w:val="14"/>
                        <w:szCs w:val="14"/>
                      </w:rPr>
                      <w:t>www.mhk.de</w:t>
                    </w:r>
                    <w:r w:rsidR="00824CD4">
                      <w:br/>
                    </w:r>
                  </w:p>
                  <w:p w14:paraId="40CD2CCF" w14:textId="77777777" w:rsidR="00824CD4" w:rsidRPr="0097797E" w:rsidRDefault="00824CD4" w:rsidP="00CE70F5">
                    <w:pPr>
                      <w:spacing w:after="80" w:line="260" w:lineRule="exact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36FB00A1" wp14:editId="5654032B">
          <wp:simplePos x="0" y="0"/>
          <wp:positionH relativeFrom="column">
            <wp:posOffset>4497070</wp:posOffset>
          </wp:positionH>
          <wp:positionV relativeFrom="paragraph">
            <wp:posOffset>-335915</wp:posOffset>
          </wp:positionV>
          <wp:extent cx="1132205" cy="403225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0A6AED" wp14:editId="5AB4EBED">
              <wp:simplePos x="0" y="0"/>
              <wp:positionH relativeFrom="column">
                <wp:posOffset>5238750</wp:posOffset>
              </wp:positionH>
              <wp:positionV relativeFrom="paragraph">
                <wp:posOffset>7696835</wp:posOffset>
              </wp:positionV>
              <wp:extent cx="2286000" cy="27774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77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7B6CF" w14:textId="77777777" w:rsidR="00824CD4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5D62F0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>Kontakt</w:t>
                          </w:r>
                        </w:p>
                        <w:p w14:paraId="07ECF0C1" w14:textId="77777777" w:rsidR="00824CD4" w:rsidRPr="005D62F0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t>Strothoff International School</w:t>
                          </w: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Rhein-Main Campus Dreieich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Dr. Daniel C.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Schmid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Frankfurter Straße 160-166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63303 Dreieich</w:t>
                          </w:r>
                        </w:p>
                        <w:p w14:paraId="27DCCF84" w14:textId="77777777" w:rsidR="00824CD4" w:rsidRPr="0097797E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sz w:val="20"/>
                              <w:szCs w:val="20"/>
                            </w:rPr>
                            <w:t>Telefon: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391-264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391-499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hyperlink r:id="rId2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d.schmid@strothoff-international-school.de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Homepage: </w:t>
                          </w:r>
                          <w:hyperlink r:id="rId3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www.strothoff-international-school.de</w:t>
                            </w:r>
                          </w:hyperlink>
                        </w:p>
                        <w:p w14:paraId="5D11C5A8" w14:textId="77777777" w:rsidR="00824CD4" w:rsidRPr="0097797E" w:rsidRDefault="00824CD4" w:rsidP="00824CD4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0A6AED" id="_x0000_s1027" type="#_x0000_t202" style="position:absolute;left:0;text-align:left;margin-left:412.5pt;margin-top:606.05pt;width:180pt;height:218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" filled="f" stroked="f">
              <v:textbox>
                <w:txbxContent>
                  <w:p w14:paraId="29B7B6CF" w14:textId="77777777" w:rsidR="00824CD4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5D62F0">
                      <w:rPr>
                        <w:b/>
                        <w:sz w:val="20"/>
                        <w:szCs w:val="20"/>
                        <w:u w:val="single"/>
                      </w:rPr>
                      <w:t>Kontakt</w:t>
                    </w:r>
                  </w:p>
                  <w:p w14:paraId="07ECF0C1" w14:textId="77777777" w:rsidR="00824CD4" w:rsidRPr="005D62F0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97797E">
                      <w:rPr>
                        <w:b/>
                        <w:sz w:val="20"/>
                        <w:szCs w:val="20"/>
                      </w:rPr>
                      <w:t>Strothoff International School</w:t>
                    </w:r>
                    <w:r w:rsidRPr="0097797E">
                      <w:rPr>
                        <w:b/>
                        <w:sz w:val="20"/>
                        <w:szCs w:val="20"/>
                      </w:rPr>
                      <w:br/>
                      <w:t>Rhein-Main Campus Dreieich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5D62F0">
                      <w:rPr>
                        <w:sz w:val="20"/>
                        <w:szCs w:val="20"/>
                      </w:rPr>
                      <w:t>Dr. Daniel C.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5D62F0">
                      <w:rPr>
                        <w:sz w:val="20"/>
                        <w:szCs w:val="20"/>
                      </w:rPr>
                      <w:t>Schmid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97797E">
                      <w:rPr>
                        <w:sz w:val="20"/>
                        <w:szCs w:val="20"/>
                      </w:rPr>
                      <w:t>Frankfurter Straße 160-166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63303 Dreieich</w:t>
                    </w:r>
                  </w:p>
                  <w:p w14:paraId="27DCCF84" w14:textId="77777777" w:rsidR="00824CD4" w:rsidRPr="0097797E" w:rsidRDefault="00824CD4" w:rsidP="00824CD4">
                    <w:pPr>
                      <w:pStyle w:val="Default"/>
                      <w:spacing w:after="240" w:line="240" w:lineRule="atLeast"/>
                      <w:rPr>
                        <w:sz w:val="20"/>
                        <w:szCs w:val="20"/>
                      </w:rPr>
                    </w:pPr>
                    <w:r w:rsidRPr="0097797E">
                      <w:rPr>
                        <w:sz w:val="20"/>
                        <w:szCs w:val="20"/>
                      </w:rPr>
                      <w:t>Telefon: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7797E">
                      <w:rPr>
                        <w:sz w:val="20"/>
                        <w:szCs w:val="20"/>
                      </w:rPr>
                      <w:t>06103 / 391-264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Fax: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Pr="0097797E">
                      <w:rPr>
                        <w:sz w:val="20"/>
                        <w:szCs w:val="20"/>
                      </w:rPr>
                      <w:t>06103 / 391-499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E-Mail: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hyperlink r:id="rId4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d.schmid@strothoff-international-school.de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  <w:t xml:space="preserve">Homepage: </w:t>
                    </w:r>
                    <w:hyperlink r:id="rId5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www.strothoff-international-school.de</w:t>
                      </w:r>
                    </w:hyperlink>
                  </w:p>
                  <w:p w14:paraId="5D11C5A8" w14:textId="77777777" w:rsidR="00824CD4" w:rsidRPr="0097797E" w:rsidRDefault="00824CD4" w:rsidP="00824CD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9CBB73D" wp14:editId="47419EB0">
              <wp:simplePos x="0" y="0"/>
              <wp:positionH relativeFrom="column">
                <wp:posOffset>5238750</wp:posOffset>
              </wp:positionH>
              <wp:positionV relativeFrom="paragraph">
                <wp:posOffset>7696835</wp:posOffset>
              </wp:positionV>
              <wp:extent cx="2286000" cy="277749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77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3F159" w14:textId="77777777" w:rsidR="00824CD4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5D62F0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>Kontakt</w:t>
                          </w:r>
                        </w:p>
                        <w:p w14:paraId="62DEB29B" w14:textId="77777777" w:rsidR="00824CD4" w:rsidRPr="005D62F0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t>Strothoff International School</w:t>
                          </w: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Rhein-Main Campus Dreieich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Dr. Daniel C.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Schmid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Frankfurter Straße 160-166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63303 Dreieich</w:t>
                          </w:r>
                        </w:p>
                        <w:p w14:paraId="1476C4E5" w14:textId="77777777" w:rsidR="00824CD4" w:rsidRPr="0097797E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sz w:val="20"/>
                              <w:szCs w:val="20"/>
                            </w:rPr>
                            <w:t>Telefon: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391-264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391-499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hyperlink r:id="rId6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d.schmid@strothoff-international-school.de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Homepage: </w:t>
                          </w:r>
                          <w:hyperlink r:id="rId7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www.strothoff-international-school.de</w:t>
                            </w:r>
                          </w:hyperlink>
                        </w:p>
                        <w:p w14:paraId="2B6C3DD7" w14:textId="77777777" w:rsidR="00824CD4" w:rsidRPr="0097797E" w:rsidRDefault="00824CD4" w:rsidP="00824CD4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CBB73D" id="_x0000_s1028" type="#_x0000_t202" style="position:absolute;left:0;text-align:left;margin-left:412.5pt;margin-top:606.05pt;width:180pt;height:21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" filled="f" stroked="f">
              <v:textbox>
                <w:txbxContent>
                  <w:p w14:paraId="49D3F159" w14:textId="77777777" w:rsidR="00824CD4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5D62F0">
                      <w:rPr>
                        <w:b/>
                        <w:sz w:val="20"/>
                        <w:szCs w:val="20"/>
                        <w:u w:val="single"/>
                      </w:rPr>
                      <w:t>Kontakt</w:t>
                    </w:r>
                  </w:p>
                  <w:p w14:paraId="62DEB29B" w14:textId="77777777" w:rsidR="00824CD4" w:rsidRPr="005D62F0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97797E">
                      <w:rPr>
                        <w:b/>
                        <w:sz w:val="20"/>
                        <w:szCs w:val="20"/>
                      </w:rPr>
                      <w:t>Strothoff International School</w:t>
                    </w:r>
                    <w:r w:rsidRPr="0097797E">
                      <w:rPr>
                        <w:b/>
                        <w:sz w:val="20"/>
                        <w:szCs w:val="20"/>
                      </w:rPr>
                      <w:br/>
                      <w:t>Rhein-Main Campus Dreieich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5D62F0">
                      <w:rPr>
                        <w:sz w:val="20"/>
                        <w:szCs w:val="20"/>
                      </w:rPr>
                      <w:t>Dr. Daniel C.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5D62F0">
                      <w:rPr>
                        <w:sz w:val="20"/>
                        <w:szCs w:val="20"/>
                      </w:rPr>
                      <w:t>Schmid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97797E">
                      <w:rPr>
                        <w:sz w:val="20"/>
                        <w:szCs w:val="20"/>
                      </w:rPr>
                      <w:t>Frankfurter Straße 160-166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63303 Dreieich</w:t>
                    </w:r>
                  </w:p>
                  <w:p w14:paraId="1476C4E5" w14:textId="77777777" w:rsidR="00824CD4" w:rsidRPr="0097797E" w:rsidRDefault="00824CD4" w:rsidP="00824CD4">
                    <w:pPr>
                      <w:pStyle w:val="Default"/>
                      <w:spacing w:after="240" w:line="240" w:lineRule="atLeast"/>
                      <w:rPr>
                        <w:sz w:val="20"/>
                        <w:szCs w:val="20"/>
                      </w:rPr>
                    </w:pPr>
                    <w:r w:rsidRPr="0097797E">
                      <w:rPr>
                        <w:sz w:val="20"/>
                        <w:szCs w:val="20"/>
                      </w:rPr>
                      <w:t>Telefon: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7797E">
                      <w:rPr>
                        <w:sz w:val="20"/>
                        <w:szCs w:val="20"/>
                      </w:rPr>
                      <w:t>06103 / 391-264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Fax: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Pr="0097797E">
                      <w:rPr>
                        <w:sz w:val="20"/>
                        <w:szCs w:val="20"/>
                      </w:rPr>
                      <w:t>06103 / 391-499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E-Mail: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hyperlink r:id="rId8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d.schmid@strothoff-international-school.de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  <w:t xml:space="preserve">Homepage: </w:t>
                    </w:r>
                    <w:hyperlink r:id="rId9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www.strothoff-international-school.de</w:t>
                      </w:r>
                    </w:hyperlink>
                  </w:p>
                  <w:p w14:paraId="2B6C3DD7" w14:textId="77777777" w:rsidR="00824CD4" w:rsidRPr="0097797E" w:rsidRDefault="00824CD4" w:rsidP="00824CD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87200C">
      <w:rPr>
        <w:rFonts w:ascii="Arial" w:hAnsi="Arial" w:cs="Arial"/>
      </w:rPr>
      <w:t xml:space="preserve">Seite </w:t>
    </w:r>
    <w:r w:rsidR="0087200C">
      <w:rPr>
        <w:rFonts w:ascii="Arial" w:hAnsi="Arial" w:cs="Arial"/>
      </w:rPr>
      <w:fldChar w:fldCharType="begin"/>
    </w:r>
    <w:r w:rsidR="0087200C">
      <w:rPr>
        <w:rFonts w:ascii="Arial" w:hAnsi="Arial" w:cs="Arial"/>
      </w:rPr>
      <w:instrText xml:space="preserve"> PAGE </w:instrText>
    </w:r>
    <w:r w:rsidR="0087200C">
      <w:rPr>
        <w:rFonts w:ascii="Arial" w:hAnsi="Arial" w:cs="Arial"/>
      </w:rPr>
      <w:fldChar w:fldCharType="separate"/>
    </w:r>
    <w:r w:rsidR="0093076F">
      <w:rPr>
        <w:rFonts w:ascii="Arial" w:hAnsi="Arial" w:cs="Arial"/>
        <w:noProof/>
      </w:rPr>
      <w:t>1</w:t>
    </w:r>
    <w:r w:rsidR="0087200C">
      <w:rPr>
        <w:rFonts w:ascii="Arial" w:hAnsi="Arial" w:cs="Arial"/>
      </w:rPr>
      <w:fldChar w:fldCharType="end"/>
    </w:r>
    <w:r w:rsidR="0087200C">
      <w:rPr>
        <w:rFonts w:ascii="Arial" w:hAnsi="Arial" w:cs="Arial"/>
      </w:rPr>
      <w:t xml:space="preserve"> von </w:t>
    </w:r>
    <w:r w:rsidR="0087200C">
      <w:rPr>
        <w:rFonts w:ascii="Arial" w:hAnsi="Arial" w:cs="Arial"/>
      </w:rPr>
      <w:fldChar w:fldCharType="begin"/>
    </w:r>
    <w:r w:rsidR="0087200C">
      <w:rPr>
        <w:rFonts w:ascii="Arial" w:hAnsi="Arial" w:cs="Arial"/>
      </w:rPr>
      <w:instrText xml:space="preserve"> NUMPAGES </w:instrText>
    </w:r>
    <w:r w:rsidR="0087200C">
      <w:rPr>
        <w:rFonts w:ascii="Arial" w:hAnsi="Arial" w:cs="Arial"/>
      </w:rPr>
      <w:fldChar w:fldCharType="separate"/>
    </w:r>
    <w:r w:rsidR="0093076F">
      <w:rPr>
        <w:rFonts w:ascii="Arial" w:hAnsi="Arial" w:cs="Arial"/>
        <w:noProof/>
      </w:rPr>
      <w:t>1</w:t>
    </w:r>
    <w:r w:rsidR="0087200C">
      <w:rPr>
        <w:rFonts w:ascii="Arial" w:hAnsi="Arial" w:cs="Arial"/>
      </w:rPr>
      <w:fldChar w:fldCharType="end"/>
    </w:r>
    <w:r w:rsidR="0087200C">
      <w:rPr>
        <w:rFonts w:ascii="Arial" w:hAnsi="Arial" w:cs="Arial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4DCFB" w14:textId="77777777" w:rsidR="00BC2E4E" w:rsidRDefault="00BC2E4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3679D2" w14:textId="77777777" w:rsidR="00030665" w:rsidRDefault="00030665">
      <w:r>
        <w:separator/>
      </w:r>
    </w:p>
  </w:footnote>
  <w:footnote w:type="continuationSeparator" w:id="0">
    <w:p w14:paraId="03D03EF6" w14:textId="77777777" w:rsidR="00030665" w:rsidRDefault="00030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AC743" w14:textId="77777777" w:rsidR="00BC2E4E" w:rsidRDefault="00BC2E4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51D9F" w14:textId="77777777" w:rsidR="0087200C" w:rsidRDefault="008100A9">
    <w:pPr>
      <w:pStyle w:val="Kopfzeile"/>
    </w:pPr>
    <w:r>
      <w:rPr>
        <w:noProof/>
      </w:rPr>
      <w:drawing>
        <wp:anchor distT="0" distB="0" distL="114300" distR="114300" simplePos="0" relativeHeight="251656192" behindDoc="1" locked="0" layoutInCell="1" allowOverlap="1" wp14:anchorId="379D2A47" wp14:editId="236BAA34">
          <wp:simplePos x="0" y="0"/>
          <wp:positionH relativeFrom="column">
            <wp:posOffset>4556760</wp:posOffset>
          </wp:positionH>
          <wp:positionV relativeFrom="paragraph">
            <wp:posOffset>140970</wp:posOffset>
          </wp:positionV>
          <wp:extent cx="1962150" cy="615315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4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6D6082" wp14:editId="231C5057">
              <wp:simplePos x="0" y="0"/>
              <wp:positionH relativeFrom="column">
                <wp:posOffset>4428490</wp:posOffset>
              </wp:positionH>
              <wp:positionV relativeFrom="paragraph">
                <wp:posOffset>116205</wp:posOffset>
              </wp:positionV>
              <wp:extent cx="0" cy="9640570"/>
              <wp:effectExtent l="8890" t="11430" r="10160" b="635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64057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8D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Line 1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008dbc" from="348.7pt,9.15pt" to="348.7pt,768.25pt" w14:anchorId="28A968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"/>
          </w:pict>
        </mc:Fallback>
      </mc:AlternateContent>
    </w:r>
  </w:p>
  <w:p w14:paraId="450E1B8D" w14:textId="77777777" w:rsidR="0087200C" w:rsidRDefault="0087200C">
    <w:pPr>
      <w:pStyle w:val="Kopfzeile"/>
    </w:pPr>
  </w:p>
  <w:p w14:paraId="4943D24E" w14:textId="77777777" w:rsidR="0087200C" w:rsidRDefault="0087200C">
    <w:pPr>
      <w:pStyle w:val="Kopfzeile"/>
    </w:pPr>
  </w:p>
  <w:p w14:paraId="49E7CB42" w14:textId="77777777" w:rsidR="0087200C" w:rsidRDefault="0087200C">
    <w:pPr>
      <w:pStyle w:val="Kopfzeile"/>
    </w:pPr>
  </w:p>
  <w:p w14:paraId="5C6D8368" w14:textId="77777777" w:rsidR="0087200C" w:rsidRDefault="0087200C">
    <w:pPr>
      <w:pStyle w:val="Kopfzeile"/>
      <w:rPr>
        <w:rFonts w:ascii="Arial" w:hAnsi="Arial" w:cs="Arial"/>
        <w:b/>
        <w:bCs/>
        <w:sz w:val="40"/>
      </w:rPr>
    </w:pPr>
    <w:r>
      <w:rPr>
        <w:rFonts w:ascii="Arial" w:hAnsi="Arial" w:cs="Arial"/>
        <w:b/>
        <w:bCs/>
        <w:sz w:val="40"/>
      </w:rPr>
      <w:t>PRESSE-INFO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16673" w14:textId="77777777" w:rsidR="00BC2E4E" w:rsidRDefault="00BC2E4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attachedTemplate r:id="rId1"/>
  <w:defaultTabStop w:val="708"/>
  <w:autoHyphenation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FA5"/>
    <w:rsid w:val="000051A9"/>
    <w:rsid w:val="000078AA"/>
    <w:rsid w:val="000165C8"/>
    <w:rsid w:val="00022330"/>
    <w:rsid w:val="00024BC2"/>
    <w:rsid w:val="00030665"/>
    <w:rsid w:val="000331F8"/>
    <w:rsid w:val="000431A0"/>
    <w:rsid w:val="00044198"/>
    <w:rsid w:val="0004578B"/>
    <w:rsid w:val="00045E9D"/>
    <w:rsid w:val="00053A0E"/>
    <w:rsid w:val="00055DF1"/>
    <w:rsid w:val="000570BE"/>
    <w:rsid w:val="00075F2C"/>
    <w:rsid w:val="00083F3B"/>
    <w:rsid w:val="00084575"/>
    <w:rsid w:val="000926B7"/>
    <w:rsid w:val="00093F6A"/>
    <w:rsid w:val="00095684"/>
    <w:rsid w:val="000A2B49"/>
    <w:rsid w:val="000A4493"/>
    <w:rsid w:val="000B17BF"/>
    <w:rsid w:val="000C0CFF"/>
    <w:rsid w:val="000C2641"/>
    <w:rsid w:val="000C651B"/>
    <w:rsid w:val="000C6961"/>
    <w:rsid w:val="000E1EEF"/>
    <w:rsid w:val="000F20F3"/>
    <w:rsid w:val="000F4A80"/>
    <w:rsid w:val="001012C0"/>
    <w:rsid w:val="00121E1A"/>
    <w:rsid w:val="001250D7"/>
    <w:rsid w:val="00130B0C"/>
    <w:rsid w:val="001332ED"/>
    <w:rsid w:val="00147F67"/>
    <w:rsid w:val="00154D3F"/>
    <w:rsid w:val="00160C18"/>
    <w:rsid w:val="0017228D"/>
    <w:rsid w:val="00186E91"/>
    <w:rsid w:val="001A11F0"/>
    <w:rsid w:val="001A168C"/>
    <w:rsid w:val="001A3869"/>
    <w:rsid w:val="001A79EC"/>
    <w:rsid w:val="001B4360"/>
    <w:rsid w:val="001B4D81"/>
    <w:rsid w:val="001C1C41"/>
    <w:rsid w:val="001D344D"/>
    <w:rsid w:val="001D380F"/>
    <w:rsid w:val="001D61CC"/>
    <w:rsid w:val="001E6807"/>
    <w:rsid w:val="0020026A"/>
    <w:rsid w:val="00201AC7"/>
    <w:rsid w:val="00211392"/>
    <w:rsid w:val="00212B6A"/>
    <w:rsid w:val="00213CF3"/>
    <w:rsid w:val="00215BCA"/>
    <w:rsid w:val="002224E5"/>
    <w:rsid w:val="002253A4"/>
    <w:rsid w:val="00234286"/>
    <w:rsid w:val="00236B80"/>
    <w:rsid w:val="002519C9"/>
    <w:rsid w:val="00253301"/>
    <w:rsid w:val="00266063"/>
    <w:rsid w:val="00287904"/>
    <w:rsid w:val="002B6ABA"/>
    <w:rsid w:val="002C162A"/>
    <w:rsid w:val="002D27FD"/>
    <w:rsid w:val="002D4FDE"/>
    <w:rsid w:val="002E5E5C"/>
    <w:rsid w:val="00340CEC"/>
    <w:rsid w:val="00361B8D"/>
    <w:rsid w:val="0039781E"/>
    <w:rsid w:val="003C294D"/>
    <w:rsid w:val="003D2DCB"/>
    <w:rsid w:val="00435B94"/>
    <w:rsid w:val="00436016"/>
    <w:rsid w:val="004423D5"/>
    <w:rsid w:val="00462F36"/>
    <w:rsid w:val="00474A2F"/>
    <w:rsid w:val="00483D7D"/>
    <w:rsid w:val="00483E57"/>
    <w:rsid w:val="00484A2A"/>
    <w:rsid w:val="00487390"/>
    <w:rsid w:val="00496D3F"/>
    <w:rsid w:val="004A0EA4"/>
    <w:rsid w:val="004B04CF"/>
    <w:rsid w:val="004E06D4"/>
    <w:rsid w:val="004E19FE"/>
    <w:rsid w:val="00522F3B"/>
    <w:rsid w:val="00525F7A"/>
    <w:rsid w:val="0053089B"/>
    <w:rsid w:val="00536F48"/>
    <w:rsid w:val="005377B0"/>
    <w:rsid w:val="00545225"/>
    <w:rsid w:val="00555494"/>
    <w:rsid w:val="00560DB8"/>
    <w:rsid w:val="00561EBE"/>
    <w:rsid w:val="00566B03"/>
    <w:rsid w:val="00567439"/>
    <w:rsid w:val="00567671"/>
    <w:rsid w:val="00575197"/>
    <w:rsid w:val="005755E3"/>
    <w:rsid w:val="00593166"/>
    <w:rsid w:val="005A2477"/>
    <w:rsid w:val="005A386E"/>
    <w:rsid w:val="005B1CA1"/>
    <w:rsid w:val="005B2EFE"/>
    <w:rsid w:val="005B4F47"/>
    <w:rsid w:val="005C2D78"/>
    <w:rsid w:val="005C7AFE"/>
    <w:rsid w:val="005E6829"/>
    <w:rsid w:val="005E6F14"/>
    <w:rsid w:val="005F1DBB"/>
    <w:rsid w:val="005F3F66"/>
    <w:rsid w:val="00621D7E"/>
    <w:rsid w:val="006438A7"/>
    <w:rsid w:val="00647DB4"/>
    <w:rsid w:val="0065265B"/>
    <w:rsid w:val="00652AFE"/>
    <w:rsid w:val="006768E9"/>
    <w:rsid w:val="0068149E"/>
    <w:rsid w:val="006864D1"/>
    <w:rsid w:val="00690918"/>
    <w:rsid w:val="00691491"/>
    <w:rsid w:val="006A1E2F"/>
    <w:rsid w:val="006B6DE1"/>
    <w:rsid w:val="006C305D"/>
    <w:rsid w:val="006D3E44"/>
    <w:rsid w:val="006E405D"/>
    <w:rsid w:val="006E473A"/>
    <w:rsid w:val="006F0AC0"/>
    <w:rsid w:val="006F63A1"/>
    <w:rsid w:val="006F7E59"/>
    <w:rsid w:val="0070472F"/>
    <w:rsid w:val="00710978"/>
    <w:rsid w:val="0071218B"/>
    <w:rsid w:val="00732A3B"/>
    <w:rsid w:val="007422BD"/>
    <w:rsid w:val="007508D1"/>
    <w:rsid w:val="007703A0"/>
    <w:rsid w:val="0077390C"/>
    <w:rsid w:val="007808AD"/>
    <w:rsid w:val="00783AA5"/>
    <w:rsid w:val="00785326"/>
    <w:rsid w:val="007B482C"/>
    <w:rsid w:val="007B6EFD"/>
    <w:rsid w:val="008017C9"/>
    <w:rsid w:val="00804CC6"/>
    <w:rsid w:val="008100A9"/>
    <w:rsid w:val="008101D7"/>
    <w:rsid w:val="008121FB"/>
    <w:rsid w:val="00817642"/>
    <w:rsid w:val="0082138B"/>
    <w:rsid w:val="00822839"/>
    <w:rsid w:val="00824CD4"/>
    <w:rsid w:val="008324E6"/>
    <w:rsid w:val="00833F0B"/>
    <w:rsid w:val="00836617"/>
    <w:rsid w:val="008366C4"/>
    <w:rsid w:val="008443C4"/>
    <w:rsid w:val="00851A3C"/>
    <w:rsid w:val="00853344"/>
    <w:rsid w:val="008571FC"/>
    <w:rsid w:val="0087200C"/>
    <w:rsid w:val="008776F6"/>
    <w:rsid w:val="00897072"/>
    <w:rsid w:val="008A6B4C"/>
    <w:rsid w:val="008B0D6C"/>
    <w:rsid w:val="008B0DF2"/>
    <w:rsid w:val="008B6AD9"/>
    <w:rsid w:val="008B7312"/>
    <w:rsid w:val="008C0C59"/>
    <w:rsid w:val="008C0C8F"/>
    <w:rsid w:val="008C61FA"/>
    <w:rsid w:val="008D135F"/>
    <w:rsid w:val="008D74DF"/>
    <w:rsid w:val="008E1433"/>
    <w:rsid w:val="00911D4D"/>
    <w:rsid w:val="00913B24"/>
    <w:rsid w:val="0093076F"/>
    <w:rsid w:val="00935911"/>
    <w:rsid w:val="0097089E"/>
    <w:rsid w:val="00972AB5"/>
    <w:rsid w:val="009762FA"/>
    <w:rsid w:val="00990048"/>
    <w:rsid w:val="009C0CFA"/>
    <w:rsid w:val="009D1E18"/>
    <w:rsid w:val="009D6A54"/>
    <w:rsid w:val="009E1F0F"/>
    <w:rsid w:val="009F19BE"/>
    <w:rsid w:val="009F5025"/>
    <w:rsid w:val="00A02646"/>
    <w:rsid w:val="00A03406"/>
    <w:rsid w:val="00A039D8"/>
    <w:rsid w:val="00A149F1"/>
    <w:rsid w:val="00A20E9C"/>
    <w:rsid w:val="00A25C55"/>
    <w:rsid w:val="00A4601D"/>
    <w:rsid w:val="00A71BEE"/>
    <w:rsid w:val="00A75FE4"/>
    <w:rsid w:val="00A939FB"/>
    <w:rsid w:val="00A93F69"/>
    <w:rsid w:val="00AA448A"/>
    <w:rsid w:val="00AA516F"/>
    <w:rsid w:val="00AB24A7"/>
    <w:rsid w:val="00AC43F2"/>
    <w:rsid w:val="00AD02A6"/>
    <w:rsid w:val="00AE0F44"/>
    <w:rsid w:val="00AF3056"/>
    <w:rsid w:val="00AF3198"/>
    <w:rsid w:val="00B11A1C"/>
    <w:rsid w:val="00B140C6"/>
    <w:rsid w:val="00B4093D"/>
    <w:rsid w:val="00B41FA5"/>
    <w:rsid w:val="00B46F5A"/>
    <w:rsid w:val="00B5244F"/>
    <w:rsid w:val="00B564E4"/>
    <w:rsid w:val="00B639C5"/>
    <w:rsid w:val="00B76984"/>
    <w:rsid w:val="00B80791"/>
    <w:rsid w:val="00BA19F5"/>
    <w:rsid w:val="00BB1E23"/>
    <w:rsid w:val="00BB3F64"/>
    <w:rsid w:val="00BB4665"/>
    <w:rsid w:val="00BB73E2"/>
    <w:rsid w:val="00BC2E4E"/>
    <w:rsid w:val="00BC38EA"/>
    <w:rsid w:val="00BC3DC1"/>
    <w:rsid w:val="00BF06D6"/>
    <w:rsid w:val="00BF33AB"/>
    <w:rsid w:val="00C0D2AF"/>
    <w:rsid w:val="00C47467"/>
    <w:rsid w:val="00C51922"/>
    <w:rsid w:val="00C810F6"/>
    <w:rsid w:val="00CA2035"/>
    <w:rsid w:val="00CA5482"/>
    <w:rsid w:val="00CB6479"/>
    <w:rsid w:val="00CD4A9C"/>
    <w:rsid w:val="00CE22FC"/>
    <w:rsid w:val="00CE70F5"/>
    <w:rsid w:val="00CF1468"/>
    <w:rsid w:val="00D03C11"/>
    <w:rsid w:val="00D06A75"/>
    <w:rsid w:val="00D07411"/>
    <w:rsid w:val="00D243E7"/>
    <w:rsid w:val="00D27031"/>
    <w:rsid w:val="00D4095A"/>
    <w:rsid w:val="00D50B86"/>
    <w:rsid w:val="00D573B4"/>
    <w:rsid w:val="00D63250"/>
    <w:rsid w:val="00D72946"/>
    <w:rsid w:val="00D935C4"/>
    <w:rsid w:val="00D96094"/>
    <w:rsid w:val="00DC3FA3"/>
    <w:rsid w:val="00DE12E3"/>
    <w:rsid w:val="00DE4C4A"/>
    <w:rsid w:val="00DE72B1"/>
    <w:rsid w:val="00DF511F"/>
    <w:rsid w:val="00E1295E"/>
    <w:rsid w:val="00E13924"/>
    <w:rsid w:val="00E216A8"/>
    <w:rsid w:val="00E233C8"/>
    <w:rsid w:val="00E31070"/>
    <w:rsid w:val="00E37844"/>
    <w:rsid w:val="00E43B87"/>
    <w:rsid w:val="00E61F71"/>
    <w:rsid w:val="00E646EC"/>
    <w:rsid w:val="00E71BA7"/>
    <w:rsid w:val="00E730F8"/>
    <w:rsid w:val="00E96671"/>
    <w:rsid w:val="00EB25BA"/>
    <w:rsid w:val="00EF2F74"/>
    <w:rsid w:val="00F307A5"/>
    <w:rsid w:val="00F70468"/>
    <w:rsid w:val="00F828EC"/>
    <w:rsid w:val="00F93F34"/>
    <w:rsid w:val="00F968D0"/>
    <w:rsid w:val="00FA145E"/>
    <w:rsid w:val="00FB5A4C"/>
    <w:rsid w:val="00FF2339"/>
    <w:rsid w:val="00FF6D22"/>
    <w:rsid w:val="00FF7A37"/>
    <w:rsid w:val="01853E39"/>
    <w:rsid w:val="02781EE5"/>
    <w:rsid w:val="0313F412"/>
    <w:rsid w:val="0319B79F"/>
    <w:rsid w:val="0632A3E4"/>
    <w:rsid w:val="06AE2359"/>
    <w:rsid w:val="06BCE113"/>
    <w:rsid w:val="0798B136"/>
    <w:rsid w:val="07F485DC"/>
    <w:rsid w:val="0B3F9897"/>
    <w:rsid w:val="0B5B1DD9"/>
    <w:rsid w:val="0CE2A35A"/>
    <w:rsid w:val="0DA0793B"/>
    <w:rsid w:val="0EA70D76"/>
    <w:rsid w:val="0F91EAF9"/>
    <w:rsid w:val="0FBEB585"/>
    <w:rsid w:val="12267A03"/>
    <w:rsid w:val="128EE0EA"/>
    <w:rsid w:val="130D55BC"/>
    <w:rsid w:val="146B884C"/>
    <w:rsid w:val="14A6B82F"/>
    <w:rsid w:val="14B656CD"/>
    <w:rsid w:val="1526203C"/>
    <w:rsid w:val="15EA992E"/>
    <w:rsid w:val="1660E950"/>
    <w:rsid w:val="16A1848E"/>
    <w:rsid w:val="16D21D00"/>
    <w:rsid w:val="174987AF"/>
    <w:rsid w:val="1758EB26"/>
    <w:rsid w:val="17620623"/>
    <w:rsid w:val="1781A2F8"/>
    <w:rsid w:val="186E3F1C"/>
    <w:rsid w:val="1880900E"/>
    <w:rsid w:val="18CBE0EC"/>
    <w:rsid w:val="18E83FFB"/>
    <w:rsid w:val="198D7B5E"/>
    <w:rsid w:val="1A3DC082"/>
    <w:rsid w:val="1B83842C"/>
    <w:rsid w:val="1BA44745"/>
    <w:rsid w:val="1C3A6F8C"/>
    <w:rsid w:val="1D482C0B"/>
    <w:rsid w:val="1D540131"/>
    <w:rsid w:val="1DBA429E"/>
    <w:rsid w:val="1DE806A9"/>
    <w:rsid w:val="1E1A4E43"/>
    <w:rsid w:val="1E7B8AD4"/>
    <w:rsid w:val="1E96D2AD"/>
    <w:rsid w:val="1EED6567"/>
    <w:rsid w:val="1F7E5A25"/>
    <w:rsid w:val="2024F40C"/>
    <w:rsid w:val="202A2137"/>
    <w:rsid w:val="2145289C"/>
    <w:rsid w:val="214E098F"/>
    <w:rsid w:val="21C0C46D"/>
    <w:rsid w:val="21CC2D7D"/>
    <w:rsid w:val="22D2A89B"/>
    <w:rsid w:val="239CA6E0"/>
    <w:rsid w:val="23C342B5"/>
    <w:rsid w:val="2628CD3D"/>
    <w:rsid w:val="2711BB76"/>
    <w:rsid w:val="277961EA"/>
    <w:rsid w:val="2796C5FC"/>
    <w:rsid w:val="27EEA09C"/>
    <w:rsid w:val="27EEA66A"/>
    <w:rsid w:val="282BB062"/>
    <w:rsid w:val="284639F1"/>
    <w:rsid w:val="2858559E"/>
    <w:rsid w:val="286742B9"/>
    <w:rsid w:val="2A183CAA"/>
    <w:rsid w:val="2A861BB1"/>
    <w:rsid w:val="2AC3AC2E"/>
    <w:rsid w:val="2B413683"/>
    <w:rsid w:val="2B42BF48"/>
    <w:rsid w:val="2B7DDAB3"/>
    <w:rsid w:val="2D125506"/>
    <w:rsid w:val="2DA5D931"/>
    <w:rsid w:val="2DBDBC73"/>
    <w:rsid w:val="2E0A8347"/>
    <w:rsid w:val="2F0F0BC6"/>
    <w:rsid w:val="2F2CDCAB"/>
    <w:rsid w:val="308B5B03"/>
    <w:rsid w:val="30A30B9D"/>
    <w:rsid w:val="30A4807F"/>
    <w:rsid w:val="31EC84BF"/>
    <w:rsid w:val="31F22605"/>
    <w:rsid w:val="31F35D98"/>
    <w:rsid w:val="3234A2DC"/>
    <w:rsid w:val="3296DF9B"/>
    <w:rsid w:val="32C2C937"/>
    <w:rsid w:val="3473C8E9"/>
    <w:rsid w:val="35242581"/>
    <w:rsid w:val="35F9D44C"/>
    <w:rsid w:val="361129DE"/>
    <w:rsid w:val="36E56972"/>
    <w:rsid w:val="39444590"/>
    <w:rsid w:val="39C14C80"/>
    <w:rsid w:val="39D92B67"/>
    <w:rsid w:val="3BFEA115"/>
    <w:rsid w:val="3C50A0CE"/>
    <w:rsid w:val="3C878D61"/>
    <w:rsid w:val="3CD59701"/>
    <w:rsid w:val="3D139326"/>
    <w:rsid w:val="3DFEE581"/>
    <w:rsid w:val="3F5E23BD"/>
    <w:rsid w:val="41583B93"/>
    <w:rsid w:val="41EF1A6A"/>
    <w:rsid w:val="41F21754"/>
    <w:rsid w:val="41FD7E2D"/>
    <w:rsid w:val="423E5B58"/>
    <w:rsid w:val="429BD805"/>
    <w:rsid w:val="42DFA236"/>
    <w:rsid w:val="431A4C88"/>
    <w:rsid w:val="4377A18B"/>
    <w:rsid w:val="45522E79"/>
    <w:rsid w:val="47659412"/>
    <w:rsid w:val="47D7306A"/>
    <w:rsid w:val="48F1B151"/>
    <w:rsid w:val="49521EE1"/>
    <w:rsid w:val="4A68E2CE"/>
    <w:rsid w:val="4BD783E2"/>
    <w:rsid w:val="4C5B63B1"/>
    <w:rsid w:val="4F9A4426"/>
    <w:rsid w:val="503806B8"/>
    <w:rsid w:val="504AD2B3"/>
    <w:rsid w:val="510AB1F7"/>
    <w:rsid w:val="51579688"/>
    <w:rsid w:val="519D6FD2"/>
    <w:rsid w:val="5214CBF0"/>
    <w:rsid w:val="52762156"/>
    <w:rsid w:val="52F00252"/>
    <w:rsid w:val="534C65CE"/>
    <w:rsid w:val="541AC82E"/>
    <w:rsid w:val="54771022"/>
    <w:rsid w:val="5588947B"/>
    <w:rsid w:val="562F3C2B"/>
    <w:rsid w:val="5777C983"/>
    <w:rsid w:val="57C806FC"/>
    <w:rsid w:val="582AB900"/>
    <w:rsid w:val="59F75B88"/>
    <w:rsid w:val="5BECB3A9"/>
    <w:rsid w:val="5CE671CC"/>
    <w:rsid w:val="5D77E685"/>
    <w:rsid w:val="5D9B088C"/>
    <w:rsid w:val="5F68EAC0"/>
    <w:rsid w:val="5FB9F084"/>
    <w:rsid w:val="5FDF71B5"/>
    <w:rsid w:val="6030A6FB"/>
    <w:rsid w:val="61D75BF7"/>
    <w:rsid w:val="61E4A721"/>
    <w:rsid w:val="61EC33BB"/>
    <w:rsid w:val="63F930B0"/>
    <w:rsid w:val="648D61A7"/>
    <w:rsid w:val="65B6A0A7"/>
    <w:rsid w:val="65D8F48F"/>
    <w:rsid w:val="67A05C81"/>
    <w:rsid w:val="68274F36"/>
    <w:rsid w:val="68B7966C"/>
    <w:rsid w:val="69A440BA"/>
    <w:rsid w:val="6A1E5727"/>
    <w:rsid w:val="6BB95102"/>
    <w:rsid w:val="6C2C1980"/>
    <w:rsid w:val="6C75EA0F"/>
    <w:rsid w:val="6D0DC1FC"/>
    <w:rsid w:val="6E25F831"/>
    <w:rsid w:val="6E30F2BB"/>
    <w:rsid w:val="6F203020"/>
    <w:rsid w:val="6F23B83F"/>
    <w:rsid w:val="71575B6C"/>
    <w:rsid w:val="715BD8C8"/>
    <w:rsid w:val="715D2160"/>
    <w:rsid w:val="71C4277A"/>
    <w:rsid w:val="72625A11"/>
    <w:rsid w:val="727F2687"/>
    <w:rsid w:val="72AE7154"/>
    <w:rsid w:val="7300C4A4"/>
    <w:rsid w:val="7582D307"/>
    <w:rsid w:val="76248F98"/>
    <w:rsid w:val="78101BD3"/>
    <w:rsid w:val="787B3117"/>
    <w:rsid w:val="794944F4"/>
    <w:rsid w:val="7AA1AD0B"/>
    <w:rsid w:val="7AE51555"/>
    <w:rsid w:val="7BD6126F"/>
    <w:rsid w:val="7C664763"/>
    <w:rsid w:val="7D9EB660"/>
    <w:rsid w:val="7E22E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ABB2B81"/>
  <w15:chartTrackingRefBased/>
  <w15:docId w15:val="{20C927A2-881E-45B0-9A46-14B7C2ACF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autoRedefine/>
    <w:qFormat/>
    <w:rsid w:val="00CF1468"/>
    <w:pPr>
      <w:keepNext/>
      <w:jc w:val="center"/>
      <w:outlineLvl w:val="0"/>
    </w:pPr>
    <w:rPr>
      <w:rFonts w:ascii="Arial" w:hAnsi="Arial" w:cs="Arial"/>
      <w:bCs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968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6743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rial" w:hAnsi="Arial"/>
      <w:b/>
      <w:bCs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rPr>
      <w:rFonts w:ascii="Arial" w:hAnsi="Arial" w:cs="Arial"/>
      <w:sz w:val="20"/>
    </w:rPr>
  </w:style>
  <w:style w:type="paragraph" w:customStyle="1" w:styleId="Formatvorlage1">
    <w:name w:val="Formatvorlage1"/>
    <w:basedOn w:val="Standard"/>
    <w:autoRedefine/>
    <w:pPr>
      <w:spacing w:line="360" w:lineRule="auto"/>
    </w:pPr>
    <w:rPr>
      <w:rFonts w:ascii="Arial" w:hAnsi="Arial"/>
      <w:bCs/>
    </w:rPr>
  </w:style>
  <w:style w:type="character" w:customStyle="1" w:styleId="berschrift3Zchn">
    <w:name w:val="Überschrift 3 Zchn"/>
    <w:link w:val="berschrift3"/>
    <w:uiPriority w:val="9"/>
    <w:semiHidden/>
    <w:rsid w:val="0056743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2Zchn">
    <w:name w:val="Überschrift 2 Zchn"/>
    <w:link w:val="berschrift2"/>
    <w:uiPriority w:val="9"/>
    <w:semiHidden/>
    <w:rsid w:val="00F968D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Fett">
    <w:name w:val="Strong"/>
    <w:qFormat/>
    <w:rsid w:val="00F968D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3F6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93F6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24C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ichtaufgelsteErwhnung">
    <w:name w:val="Unresolved Mention"/>
    <w:uiPriority w:val="99"/>
    <w:semiHidden/>
    <w:unhideWhenUsed/>
    <w:rsid w:val="00824CD4"/>
    <w:rPr>
      <w:color w:val="808080"/>
      <w:shd w:val="clear" w:color="auto" w:fill="E6E6E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72AB5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72AB5"/>
  </w:style>
  <w:style w:type="character" w:styleId="Funotenzeichen">
    <w:name w:val="footnote reference"/>
    <w:basedOn w:val="Absatz-Standardschriftart"/>
    <w:uiPriority w:val="99"/>
    <w:semiHidden/>
    <w:unhideWhenUsed/>
    <w:rsid w:val="00972A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9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d.schmid@strothoff-international-school.de" TargetMode="External"/><Relationship Id="rId3" Type="http://schemas.openxmlformats.org/officeDocument/2006/relationships/hyperlink" Target="http://www.strothoff-international-school.de" TargetMode="External"/><Relationship Id="rId7" Type="http://schemas.openxmlformats.org/officeDocument/2006/relationships/hyperlink" Target="http://www.strothoff-international-school.de" TargetMode="External"/><Relationship Id="rId2" Type="http://schemas.openxmlformats.org/officeDocument/2006/relationships/hyperlink" Target="mailto:d.schmid@strothoff-international-school.de" TargetMode="External"/><Relationship Id="rId1" Type="http://schemas.openxmlformats.org/officeDocument/2006/relationships/image" Target="media/image2.jpeg"/><Relationship Id="rId6" Type="http://schemas.openxmlformats.org/officeDocument/2006/relationships/hyperlink" Target="mailto:d.schmid@strothoff-international-school.de" TargetMode="External"/><Relationship Id="rId5" Type="http://schemas.openxmlformats.org/officeDocument/2006/relationships/hyperlink" Target="http://www.strothoff-international-school.de" TargetMode="External"/><Relationship Id="rId4" Type="http://schemas.openxmlformats.org/officeDocument/2006/relationships/hyperlink" Target="mailto:d.schmid@strothoff-international-school.de" TargetMode="External"/><Relationship Id="rId9" Type="http://schemas.openxmlformats.org/officeDocument/2006/relationships/hyperlink" Target="http://www.strothoff-international-school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aulick.MHKNET\Anwendungsdaten\Microsoft\Vorlagen\MHK%20PM%20formatiert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2ADDE-9B0A-4CEC-8200-2D540F325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MHK PM formatiert.dot</Template>
  <TotalTime>0</TotalTime>
  <Pages>2</Pages>
  <Words>498</Words>
  <Characters>3348</Characters>
  <Application>Microsoft Office Word</Application>
  <DocSecurity>0</DocSecurity>
  <Lines>27</Lines>
  <Paragraphs>7</Paragraphs>
  <ScaleCrop>false</ScaleCrop>
  <Company>info-text</Company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 interdomus Haustechnik</dc:title>
  <dc:subject/>
  <dc:creator>Paulick, Jacqueline</dc:creator>
  <cp:keywords/>
  <cp:lastModifiedBy>Karges, Yvonne</cp:lastModifiedBy>
  <cp:revision>5</cp:revision>
  <cp:lastPrinted>2021-07-15T07:32:00Z</cp:lastPrinted>
  <dcterms:created xsi:type="dcterms:W3CDTF">2021-07-20T08:13:00Z</dcterms:created>
  <dcterms:modified xsi:type="dcterms:W3CDTF">2021-07-20T14:01:00Z</dcterms:modified>
</cp:coreProperties>
</file>