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5D8D8" w14:textId="4DC1CE65" w:rsidR="00444B7C" w:rsidRDefault="00444B7C" w:rsidP="007E6826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Neuer Lieferantenpartner</w:t>
      </w:r>
    </w:p>
    <w:p w14:paraId="2C7BDE9C" w14:textId="1D70BD96" w:rsidR="007E6826" w:rsidRPr="00444B7C" w:rsidRDefault="006B1607" w:rsidP="007E6826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444B7C">
        <w:rPr>
          <w:rFonts w:ascii="Arial" w:hAnsi="Arial" w:cs="Arial"/>
          <w:b/>
          <w:bCs/>
          <w:sz w:val="28"/>
          <w:szCs w:val="28"/>
        </w:rPr>
        <w:t>Optisch anspruchsvoll heizen</w:t>
      </w:r>
      <w:r w:rsidR="003975BE" w:rsidRPr="00444B7C">
        <w:rPr>
          <w:rFonts w:ascii="Arial" w:hAnsi="Arial" w:cs="Arial"/>
          <w:b/>
          <w:bCs/>
          <w:sz w:val="28"/>
          <w:szCs w:val="28"/>
        </w:rPr>
        <w:t xml:space="preserve"> mit interdomus Haustechnik und BEMM </w:t>
      </w:r>
    </w:p>
    <w:p w14:paraId="2717BE92" w14:textId="77777777" w:rsidR="007E6826" w:rsidRPr="007E6826" w:rsidRDefault="007E6826" w:rsidP="007E6826">
      <w:pPr>
        <w:jc w:val="both"/>
        <w:rPr>
          <w:rFonts w:ascii="Arial" w:hAnsi="Arial" w:cs="Arial"/>
          <w:sz w:val="22"/>
          <w:szCs w:val="22"/>
        </w:rPr>
      </w:pPr>
    </w:p>
    <w:p w14:paraId="3D1FB154" w14:textId="23E9260A" w:rsidR="0066328A" w:rsidRDefault="007E6826" w:rsidP="001E1F04">
      <w:pPr>
        <w:jc w:val="both"/>
        <w:rPr>
          <w:rFonts w:ascii="Arial" w:hAnsi="Arial" w:cs="Arial"/>
          <w:sz w:val="22"/>
          <w:szCs w:val="22"/>
        </w:rPr>
      </w:pPr>
      <w:r w:rsidRPr="007E6826">
        <w:rPr>
          <w:rFonts w:ascii="Arial" w:hAnsi="Arial" w:cs="Arial"/>
          <w:b/>
          <w:bCs/>
          <w:sz w:val="22"/>
          <w:szCs w:val="22"/>
        </w:rPr>
        <w:t xml:space="preserve">Dreieich, </w:t>
      </w:r>
      <w:r w:rsidR="00F66496">
        <w:rPr>
          <w:rFonts w:ascii="Arial" w:hAnsi="Arial" w:cs="Arial"/>
          <w:b/>
          <w:bCs/>
          <w:sz w:val="22"/>
          <w:szCs w:val="22"/>
        </w:rPr>
        <w:t>17</w:t>
      </w:r>
      <w:r w:rsidRPr="007E6826">
        <w:rPr>
          <w:rFonts w:ascii="Arial" w:hAnsi="Arial" w:cs="Arial"/>
          <w:b/>
          <w:bCs/>
          <w:sz w:val="22"/>
          <w:szCs w:val="22"/>
        </w:rPr>
        <w:t>.</w:t>
      </w:r>
      <w:r w:rsidR="00FD6471">
        <w:rPr>
          <w:rFonts w:ascii="Arial" w:hAnsi="Arial" w:cs="Arial"/>
          <w:b/>
          <w:bCs/>
          <w:sz w:val="22"/>
          <w:szCs w:val="22"/>
        </w:rPr>
        <w:t xml:space="preserve"> </w:t>
      </w:r>
      <w:r w:rsidR="0001567B">
        <w:rPr>
          <w:rFonts w:ascii="Arial" w:hAnsi="Arial" w:cs="Arial"/>
          <w:b/>
          <w:bCs/>
          <w:sz w:val="22"/>
          <w:szCs w:val="22"/>
        </w:rPr>
        <w:t>Januar</w:t>
      </w:r>
      <w:r w:rsidR="00FD6471">
        <w:rPr>
          <w:rFonts w:ascii="Arial" w:hAnsi="Arial" w:cs="Arial"/>
          <w:b/>
          <w:bCs/>
          <w:sz w:val="22"/>
          <w:szCs w:val="22"/>
        </w:rPr>
        <w:t xml:space="preserve"> </w:t>
      </w:r>
      <w:r w:rsidRPr="007E6826">
        <w:rPr>
          <w:rFonts w:ascii="Arial" w:hAnsi="Arial" w:cs="Arial"/>
          <w:b/>
          <w:bCs/>
          <w:sz w:val="22"/>
          <w:szCs w:val="22"/>
        </w:rPr>
        <w:t>202</w:t>
      </w:r>
      <w:r w:rsidR="0001567B">
        <w:rPr>
          <w:rFonts w:ascii="Arial" w:hAnsi="Arial" w:cs="Arial"/>
          <w:b/>
          <w:bCs/>
          <w:sz w:val="22"/>
          <w:szCs w:val="22"/>
        </w:rPr>
        <w:t>3</w:t>
      </w:r>
      <w:r w:rsidR="00C4351F">
        <w:rPr>
          <w:rFonts w:ascii="Arial" w:hAnsi="Arial" w:cs="Arial"/>
          <w:b/>
          <w:bCs/>
          <w:sz w:val="22"/>
          <w:szCs w:val="22"/>
        </w:rPr>
        <w:t>.</w:t>
      </w:r>
      <w:r w:rsidRPr="007E6826">
        <w:rPr>
          <w:rFonts w:ascii="Arial" w:hAnsi="Arial" w:cs="Arial"/>
          <w:sz w:val="22"/>
          <w:szCs w:val="22"/>
        </w:rPr>
        <w:t xml:space="preserve"> </w:t>
      </w:r>
      <w:r w:rsidR="006B1607">
        <w:rPr>
          <w:rFonts w:ascii="Arial" w:hAnsi="Arial" w:cs="Arial"/>
          <w:sz w:val="22"/>
          <w:szCs w:val="22"/>
        </w:rPr>
        <w:t>Seit Anfang des Jahres können</w:t>
      </w:r>
      <w:r w:rsidR="006B1607" w:rsidRPr="006B1607">
        <w:rPr>
          <w:rFonts w:ascii="Arial" w:hAnsi="Arial" w:cs="Arial"/>
          <w:sz w:val="22"/>
          <w:szCs w:val="22"/>
        </w:rPr>
        <w:t xml:space="preserve"> </w:t>
      </w:r>
      <w:r w:rsidR="006B1607">
        <w:rPr>
          <w:rFonts w:ascii="Arial" w:hAnsi="Arial" w:cs="Arial"/>
          <w:sz w:val="22"/>
          <w:szCs w:val="22"/>
        </w:rPr>
        <w:t xml:space="preserve">die interdomus Haustechnik Gesellschafter ihren Kunden </w:t>
      </w:r>
      <w:r w:rsidR="008A0F4C">
        <w:rPr>
          <w:rFonts w:ascii="Arial" w:hAnsi="Arial" w:cs="Arial"/>
          <w:sz w:val="22"/>
          <w:szCs w:val="22"/>
        </w:rPr>
        <w:t>Wärme im ausgezeichneten Design</w:t>
      </w:r>
      <w:r w:rsidR="006B1607">
        <w:rPr>
          <w:rFonts w:ascii="Arial" w:hAnsi="Arial" w:cs="Arial"/>
          <w:sz w:val="22"/>
          <w:szCs w:val="22"/>
        </w:rPr>
        <w:t xml:space="preserve"> </w:t>
      </w:r>
      <w:r w:rsidR="0066328A">
        <w:rPr>
          <w:rFonts w:ascii="Arial" w:hAnsi="Arial" w:cs="Arial"/>
          <w:sz w:val="22"/>
          <w:szCs w:val="22"/>
        </w:rPr>
        <w:t xml:space="preserve">verkaufen. </w:t>
      </w:r>
      <w:r w:rsidR="00421CDC">
        <w:rPr>
          <w:rFonts w:ascii="Arial" w:hAnsi="Arial" w:cs="Arial"/>
          <w:sz w:val="22"/>
          <w:szCs w:val="22"/>
        </w:rPr>
        <w:t xml:space="preserve">Mit </w:t>
      </w:r>
      <w:r w:rsidR="0066328A">
        <w:rPr>
          <w:rFonts w:ascii="Arial" w:hAnsi="Arial" w:cs="Arial"/>
          <w:sz w:val="22"/>
          <w:szCs w:val="22"/>
        </w:rPr>
        <w:t>der B</w:t>
      </w:r>
      <w:r w:rsidR="001E1EC1">
        <w:rPr>
          <w:rFonts w:ascii="Arial" w:hAnsi="Arial" w:cs="Arial"/>
          <w:sz w:val="22"/>
          <w:szCs w:val="22"/>
        </w:rPr>
        <w:t>EMM</w:t>
      </w:r>
      <w:r w:rsidR="0066328A">
        <w:rPr>
          <w:rFonts w:ascii="Arial" w:hAnsi="Arial" w:cs="Arial"/>
          <w:sz w:val="22"/>
          <w:szCs w:val="22"/>
        </w:rPr>
        <w:t xml:space="preserve"> GmbH holt sich die mitgliedergrößte Verbundgruppe einen </w:t>
      </w:r>
      <w:r w:rsidR="00421CDC">
        <w:rPr>
          <w:rFonts w:ascii="Arial" w:hAnsi="Arial" w:cs="Arial"/>
          <w:sz w:val="22"/>
          <w:szCs w:val="22"/>
        </w:rPr>
        <w:t>Experten für Design-Heizkörper in sein</w:t>
      </w:r>
      <w:r w:rsidR="00654806">
        <w:rPr>
          <w:rFonts w:ascii="Arial" w:hAnsi="Arial" w:cs="Arial"/>
          <w:sz w:val="22"/>
          <w:szCs w:val="22"/>
        </w:rPr>
        <w:t xml:space="preserve"> Lieferanten-</w:t>
      </w:r>
      <w:r w:rsidR="00421CDC">
        <w:rPr>
          <w:rFonts w:ascii="Arial" w:hAnsi="Arial" w:cs="Arial"/>
          <w:sz w:val="22"/>
          <w:szCs w:val="22"/>
        </w:rPr>
        <w:t>Portfolio.</w:t>
      </w:r>
    </w:p>
    <w:p w14:paraId="4241E476" w14:textId="1080E89F" w:rsidR="008A0F4C" w:rsidRDefault="008A0F4C" w:rsidP="001E1F04">
      <w:pPr>
        <w:jc w:val="both"/>
        <w:rPr>
          <w:rFonts w:ascii="Arial" w:hAnsi="Arial" w:cs="Arial"/>
          <w:sz w:val="22"/>
          <w:szCs w:val="22"/>
        </w:rPr>
      </w:pPr>
    </w:p>
    <w:p w14:paraId="68B2F4DE" w14:textId="41DFAAAF" w:rsidR="00367341" w:rsidRDefault="00421CDC" w:rsidP="00B0550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</w:t>
      </w:r>
      <w:r w:rsidR="001E1EC1">
        <w:rPr>
          <w:rFonts w:ascii="Arial" w:hAnsi="Arial" w:cs="Arial"/>
          <w:sz w:val="22"/>
          <w:szCs w:val="22"/>
        </w:rPr>
        <w:t>EMM</w:t>
      </w:r>
      <w:r>
        <w:rPr>
          <w:rFonts w:ascii="Arial" w:hAnsi="Arial" w:cs="Arial"/>
          <w:sz w:val="22"/>
          <w:szCs w:val="22"/>
        </w:rPr>
        <w:t xml:space="preserve"> ist ein Tochterunternehmen des italienischen </w:t>
      </w:r>
      <w:r w:rsidR="00160D56">
        <w:rPr>
          <w:rFonts w:ascii="Arial" w:hAnsi="Arial" w:cs="Arial"/>
          <w:sz w:val="22"/>
          <w:szCs w:val="22"/>
        </w:rPr>
        <w:t>Heizkörper-Spezialisten</w:t>
      </w:r>
      <w:r>
        <w:rPr>
          <w:rFonts w:ascii="Arial" w:hAnsi="Arial" w:cs="Arial"/>
          <w:sz w:val="22"/>
          <w:szCs w:val="22"/>
        </w:rPr>
        <w:t xml:space="preserve"> Irsap, das mit dem ersten</w:t>
      </w:r>
      <w:r w:rsidR="00654806">
        <w:rPr>
          <w:rFonts w:ascii="Arial" w:hAnsi="Arial" w:cs="Arial"/>
          <w:sz w:val="22"/>
          <w:szCs w:val="22"/>
        </w:rPr>
        <w:t xml:space="preserve"> </w:t>
      </w:r>
      <w:r w:rsidRPr="00421CDC">
        <w:rPr>
          <w:rFonts w:ascii="Arial" w:hAnsi="Arial" w:cs="Arial"/>
          <w:sz w:val="22"/>
          <w:szCs w:val="22"/>
        </w:rPr>
        <w:t>Handtuchwärmer</w:t>
      </w:r>
      <w:r>
        <w:rPr>
          <w:rFonts w:ascii="Arial" w:hAnsi="Arial" w:cs="Arial"/>
          <w:sz w:val="22"/>
          <w:szCs w:val="22"/>
        </w:rPr>
        <w:t xml:space="preserve"> </w:t>
      </w:r>
      <w:r w:rsidR="00654806">
        <w:rPr>
          <w:rFonts w:ascii="Arial" w:hAnsi="Arial" w:cs="Arial"/>
          <w:sz w:val="22"/>
          <w:szCs w:val="22"/>
        </w:rPr>
        <w:t xml:space="preserve">den Heizkörper </w:t>
      </w:r>
      <w:r w:rsidR="00654806" w:rsidRPr="00421CDC">
        <w:rPr>
          <w:rFonts w:ascii="Arial" w:hAnsi="Arial" w:cs="Arial"/>
          <w:sz w:val="22"/>
          <w:szCs w:val="22"/>
        </w:rPr>
        <w:t xml:space="preserve">dank seiner Formen und Farben </w:t>
      </w:r>
      <w:r w:rsidR="00654806">
        <w:rPr>
          <w:rFonts w:ascii="Arial" w:hAnsi="Arial" w:cs="Arial"/>
          <w:sz w:val="22"/>
          <w:szCs w:val="22"/>
        </w:rPr>
        <w:t>zur</w:t>
      </w:r>
      <w:r w:rsidR="0014142F">
        <w:rPr>
          <w:rFonts w:ascii="Arial" w:hAnsi="Arial" w:cs="Arial"/>
          <w:sz w:val="22"/>
          <w:szCs w:val="22"/>
        </w:rPr>
        <w:t xml:space="preserve"> stilvollen</w:t>
      </w:r>
      <w:r w:rsidR="00654806">
        <w:rPr>
          <w:rFonts w:ascii="Arial" w:hAnsi="Arial" w:cs="Arial"/>
          <w:sz w:val="22"/>
          <w:szCs w:val="22"/>
        </w:rPr>
        <w:t xml:space="preserve"> </w:t>
      </w:r>
      <w:r w:rsidR="00654806" w:rsidRPr="00421CDC">
        <w:rPr>
          <w:rFonts w:ascii="Arial" w:hAnsi="Arial" w:cs="Arial"/>
          <w:sz w:val="22"/>
          <w:szCs w:val="22"/>
        </w:rPr>
        <w:t>Einrichtungskomponente</w:t>
      </w:r>
      <w:r w:rsidR="00654806">
        <w:rPr>
          <w:rFonts w:ascii="Arial" w:hAnsi="Arial" w:cs="Arial"/>
          <w:sz w:val="22"/>
          <w:szCs w:val="22"/>
        </w:rPr>
        <w:t xml:space="preserve"> gemacht hat.</w:t>
      </w:r>
      <w:r w:rsidR="00D079E6">
        <w:rPr>
          <w:rFonts w:ascii="Arial" w:hAnsi="Arial" w:cs="Arial"/>
          <w:sz w:val="22"/>
          <w:szCs w:val="22"/>
        </w:rPr>
        <w:t xml:space="preserve"> </w:t>
      </w:r>
      <w:r w:rsidR="00654806">
        <w:rPr>
          <w:rFonts w:ascii="Arial" w:hAnsi="Arial" w:cs="Arial"/>
          <w:sz w:val="22"/>
          <w:szCs w:val="22"/>
        </w:rPr>
        <w:t>„</w:t>
      </w:r>
      <w:r w:rsidR="006F613F">
        <w:rPr>
          <w:rFonts w:ascii="Arial" w:hAnsi="Arial" w:cs="Arial"/>
          <w:sz w:val="22"/>
          <w:szCs w:val="22"/>
        </w:rPr>
        <w:t>Mit den Heizköpern von B</w:t>
      </w:r>
      <w:r w:rsidR="001E1EC1">
        <w:rPr>
          <w:rFonts w:ascii="Arial" w:hAnsi="Arial" w:cs="Arial"/>
          <w:sz w:val="22"/>
          <w:szCs w:val="22"/>
        </w:rPr>
        <w:t>EMM</w:t>
      </w:r>
      <w:r w:rsidR="006F613F">
        <w:rPr>
          <w:rFonts w:ascii="Arial" w:hAnsi="Arial" w:cs="Arial"/>
          <w:sz w:val="22"/>
          <w:szCs w:val="22"/>
        </w:rPr>
        <w:t xml:space="preserve"> können unsere Fachbetriebe das Thema Heizen auf ein neues Level heben“, </w:t>
      </w:r>
      <w:r w:rsidR="009B7FDC">
        <w:rPr>
          <w:rFonts w:ascii="Arial" w:hAnsi="Arial" w:cs="Arial"/>
          <w:sz w:val="22"/>
          <w:szCs w:val="22"/>
        </w:rPr>
        <w:t xml:space="preserve">hebt </w:t>
      </w:r>
      <w:r w:rsidR="006F613F">
        <w:rPr>
          <w:rFonts w:ascii="Arial" w:hAnsi="Arial" w:cs="Arial"/>
          <w:sz w:val="22"/>
          <w:szCs w:val="22"/>
        </w:rPr>
        <w:t>Stefan Ehrhard, Geschäftsführer von interdomus Haustechnik</w:t>
      </w:r>
      <w:r w:rsidR="005C72BA">
        <w:rPr>
          <w:rFonts w:ascii="Arial" w:hAnsi="Arial" w:cs="Arial"/>
          <w:sz w:val="22"/>
          <w:szCs w:val="22"/>
        </w:rPr>
        <w:t xml:space="preserve"> </w:t>
      </w:r>
      <w:r w:rsidR="00D079E6">
        <w:rPr>
          <w:rFonts w:ascii="Arial" w:hAnsi="Arial" w:cs="Arial"/>
          <w:sz w:val="22"/>
          <w:szCs w:val="22"/>
        </w:rPr>
        <w:t xml:space="preserve">einen wichtigen Aspekt </w:t>
      </w:r>
      <w:r w:rsidR="009B7FDC">
        <w:rPr>
          <w:rFonts w:ascii="Arial" w:hAnsi="Arial" w:cs="Arial"/>
          <w:sz w:val="22"/>
          <w:szCs w:val="22"/>
        </w:rPr>
        <w:t xml:space="preserve">der Kooperation </w:t>
      </w:r>
      <w:r w:rsidR="00D079E6">
        <w:rPr>
          <w:rFonts w:ascii="Arial" w:hAnsi="Arial" w:cs="Arial"/>
          <w:sz w:val="22"/>
          <w:szCs w:val="22"/>
        </w:rPr>
        <w:t>hervor</w:t>
      </w:r>
      <w:r w:rsidR="006F613F">
        <w:rPr>
          <w:rFonts w:ascii="Arial" w:hAnsi="Arial" w:cs="Arial"/>
          <w:sz w:val="22"/>
          <w:szCs w:val="22"/>
        </w:rPr>
        <w:t xml:space="preserve">. </w:t>
      </w:r>
      <w:r w:rsidR="0014142F">
        <w:rPr>
          <w:rFonts w:ascii="Arial" w:hAnsi="Arial" w:cs="Arial"/>
          <w:sz w:val="22"/>
          <w:szCs w:val="22"/>
        </w:rPr>
        <w:t xml:space="preserve">Die hochwertigen Designheizkörper eignen sich für das gesamte Haus und passen sich aufgrund der großen Gestaltungsvielfalt ideal den Räumen an. </w:t>
      </w:r>
      <w:r w:rsidR="002D4647">
        <w:rPr>
          <w:rFonts w:ascii="Arial" w:hAnsi="Arial" w:cs="Arial"/>
          <w:sz w:val="22"/>
          <w:szCs w:val="22"/>
        </w:rPr>
        <w:t xml:space="preserve">„Gesteuert </w:t>
      </w:r>
      <w:r w:rsidR="002D4647" w:rsidRPr="00E44BC2">
        <w:rPr>
          <w:rFonts w:ascii="Arial" w:hAnsi="Arial" w:cs="Arial"/>
          <w:sz w:val="22"/>
          <w:szCs w:val="22"/>
        </w:rPr>
        <w:t xml:space="preserve">per App </w:t>
      </w:r>
      <w:r w:rsidR="009B7FDC">
        <w:rPr>
          <w:rFonts w:ascii="Arial" w:hAnsi="Arial" w:cs="Arial"/>
          <w:sz w:val="22"/>
          <w:szCs w:val="22"/>
        </w:rPr>
        <w:t>über</w:t>
      </w:r>
      <w:r w:rsidR="002D4647">
        <w:rPr>
          <w:rFonts w:ascii="Arial" w:hAnsi="Arial" w:cs="Arial"/>
          <w:sz w:val="22"/>
          <w:szCs w:val="22"/>
        </w:rPr>
        <w:t xml:space="preserve"> das</w:t>
      </w:r>
      <w:r w:rsidR="002D4647" w:rsidRPr="00E44BC2">
        <w:rPr>
          <w:rFonts w:ascii="Arial" w:hAnsi="Arial" w:cs="Arial"/>
          <w:sz w:val="22"/>
          <w:szCs w:val="22"/>
        </w:rPr>
        <w:t xml:space="preserve"> Smartphone</w:t>
      </w:r>
      <w:r w:rsidR="002D4647">
        <w:rPr>
          <w:rFonts w:ascii="Arial" w:hAnsi="Arial" w:cs="Arial"/>
          <w:sz w:val="22"/>
          <w:szCs w:val="22"/>
        </w:rPr>
        <w:t xml:space="preserve"> sorgen sie </w:t>
      </w:r>
      <w:r w:rsidR="00D079E6">
        <w:rPr>
          <w:rFonts w:ascii="Arial" w:hAnsi="Arial" w:cs="Arial"/>
          <w:sz w:val="22"/>
          <w:szCs w:val="22"/>
        </w:rPr>
        <w:t>zudem</w:t>
      </w:r>
      <w:r w:rsidR="002D4647">
        <w:rPr>
          <w:rFonts w:ascii="Arial" w:hAnsi="Arial" w:cs="Arial"/>
          <w:sz w:val="22"/>
          <w:szCs w:val="22"/>
        </w:rPr>
        <w:t xml:space="preserve"> für absoluten Wohnkomfort“, erklärt Stefan Ehrhard. </w:t>
      </w:r>
    </w:p>
    <w:p w14:paraId="359D5D2E" w14:textId="77777777" w:rsidR="00367341" w:rsidRDefault="00367341" w:rsidP="00B05505">
      <w:pPr>
        <w:jc w:val="both"/>
        <w:rPr>
          <w:rFonts w:ascii="Arial" w:hAnsi="Arial" w:cs="Arial"/>
          <w:sz w:val="22"/>
          <w:szCs w:val="22"/>
        </w:rPr>
      </w:pPr>
    </w:p>
    <w:p w14:paraId="3A4B9BBF" w14:textId="57485055" w:rsidR="006B1607" w:rsidRPr="00122B7B" w:rsidRDefault="002D4647" w:rsidP="00C77E8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 Designheizkörper</w:t>
      </w:r>
      <w:r w:rsidR="00B05505">
        <w:rPr>
          <w:rFonts w:ascii="Arial" w:hAnsi="Arial" w:cs="Arial"/>
          <w:sz w:val="22"/>
          <w:szCs w:val="22"/>
        </w:rPr>
        <w:t xml:space="preserve"> </w:t>
      </w:r>
      <w:r w:rsidR="000E0E30">
        <w:rPr>
          <w:rFonts w:ascii="Arial" w:hAnsi="Arial" w:cs="Arial"/>
          <w:sz w:val="22"/>
          <w:szCs w:val="22"/>
        </w:rPr>
        <w:t>sind als</w:t>
      </w:r>
      <w:r w:rsidR="000E0E30" w:rsidRPr="0091082A">
        <w:rPr>
          <w:rFonts w:ascii="Arial" w:hAnsi="Arial" w:cs="Arial"/>
          <w:sz w:val="22"/>
          <w:szCs w:val="22"/>
        </w:rPr>
        <w:t xml:space="preserve"> Wasser- und Elektroheizungen</w:t>
      </w:r>
      <w:r w:rsidR="000E0E30">
        <w:rPr>
          <w:rFonts w:ascii="Arial" w:hAnsi="Arial" w:cs="Arial"/>
          <w:sz w:val="22"/>
          <w:szCs w:val="22"/>
        </w:rPr>
        <w:t xml:space="preserve"> konzipiert</w:t>
      </w:r>
      <w:r w:rsidR="000E0E30" w:rsidRPr="000E0E30">
        <w:rPr>
          <w:rFonts w:ascii="Arial" w:hAnsi="Arial" w:cs="Arial"/>
          <w:sz w:val="22"/>
          <w:szCs w:val="22"/>
        </w:rPr>
        <w:t xml:space="preserve"> </w:t>
      </w:r>
      <w:r w:rsidR="000E0E30">
        <w:rPr>
          <w:rFonts w:ascii="Arial" w:hAnsi="Arial" w:cs="Arial"/>
          <w:sz w:val="22"/>
          <w:szCs w:val="22"/>
        </w:rPr>
        <w:t>und verfügen über geringe Wärmeleistung</w:t>
      </w:r>
      <w:r w:rsidR="005C72BA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="00B05505">
        <w:rPr>
          <w:rFonts w:ascii="Arial" w:hAnsi="Arial" w:cs="Arial"/>
          <w:sz w:val="22"/>
          <w:szCs w:val="22"/>
        </w:rPr>
        <w:t xml:space="preserve">Für eine stärkere Wärmeleistung sorgen </w:t>
      </w:r>
      <w:r>
        <w:rPr>
          <w:rFonts w:ascii="Arial" w:hAnsi="Arial" w:cs="Arial"/>
          <w:sz w:val="22"/>
          <w:szCs w:val="22"/>
        </w:rPr>
        <w:t xml:space="preserve">die klassischen </w:t>
      </w:r>
      <w:r w:rsidR="00B05505">
        <w:rPr>
          <w:rFonts w:ascii="Arial" w:hAnsi="Arial" w:cs="Arial"/>
          <w:sz w:val="22"/>
          <w:szCs w:val="22"/>
        </w:rPr>
        <w:t>Raumheizkörper, die dank eleganter Form und Farbe</w:t>
      </w:r>
      <w:r w:rsidR="00D079E6">
        <w:rPr>
          <w:rFonts w:ascii="Arial" w:hAnsi="Arial" w:cs="Arial"/>
          <w:sz w:val="22"/>
          <w:szCs w:val="22"/>
        </w:rPr>
        <w:t xml:space="preserve"> ebenfalls </w:t>
      </w:r>
      <w:r w:rsidR="00B05505">
        <w:rPr>
          <w:rFonts w:ascii="Arial" w:hAnsi="Arial" w:cs="Arial"/>
          <w:sz w:val="22"/>
          <w:szCs w:val="22"/>
        </w:rPr>
        <w:t xml:space="preserve"> an Optik gewonnen haben</w:t>
      </w:r>
      <w:r>
        <w:rPr>
          <w:rFonts w:ascii="Arial" w:hAnsi="Arial" w:cs="Arial"/>
          <w:sz w:val="22"/>
          <w:szCs w:val="22"/>
        </w:rPr>
        <w:t>.</w:t>
      </w:r>
      <w:r w:rsidR="00367341">
        <w:rPr>
          <w:rFonts w:ascii="Arial" w:hAnsi="Arial" w:cs="Arial"/>
          <w:sz w:val="22"/>
          <w:szCs w:val="22"/>
        </w:rPr>
        <w:t xml:space="preserve"> </w:t>
      </w:r>
      <w:r w:rsidR="003615B1">
        <w:rPr>
          <w:rFonts w:ascii="Arial" w:hAnsi="Arial" w:cs="Arial"/>
          <w:sz w:val="22"/>
          <w:szCs w:val="22"/>
        </w:rPr>
        <w:t>„</w:t>
      </w:r>
      <w:r w:rsidR="00723944">
        <w:rPr>
          <w:rFonts w:ascii="Arial" w:hAnsi="Arial" w:cs="Arial"/>
          <w:sz w:val="22"/>
          <w:szCs w:val="22"/>
        </w:rPr>
        <w:t>Die Heizkörper von BEMM verbinden optimal anspruchsvolle Technik mit modernem Design und er</w:t>
      </w:r>
      <w:r w:rsidR="003615B1">
        <w:rPr>
          <w:rFonts w:ascii="Arial" w:hAnsi="Arial" w:cs="Arial"/>
          <w:sz w:val="22"/>
          <w:szCs w:val="22"/>
        </w:rPr>
        <w:t>schließen</w:t>
      </w:r>
      <w:r w:rsidR="00723944">
        <w:rPr>
          <w:rFonts w:ascii="Arial" w:hAnsi="Arial" w:cs="Arial"/>
          <w:sz w:val="22"/>
          <w:szCs w:val="22"/>
        </w:rPr>
        <w:t xml:space="preserve"> </w:t>
      </w:r>
      <w:r w:rsidR="003615B1">
        <w:rPr>
          <w:rFonts w:ascii="Arial" w:hAnsi="Arial" w:cs="Arial"/>
          <w:sz w:val="22"/>
          <w:szCs w:val="22"/>
        </w:rPr>
        <w:t xml:space="preserve">unseren </w:t>
      </w:r>
      <w:r w:rsidR="00723944">
        <w:rPr>
          <w:rFonts w:ascii="Arial" w:hAnsi="Arial" w:cs="Arial"/>
          <w:sz w:val="22"/>
          <w:szCs w:val="22"/>
        </w:rPr>
        <w:t xml:space="preserve">Gesellschaftern </w:t>
      </w:r>
      <w:r w:rsidR="00367341">
        <w:rPr>
          <w:rFonts w:ascii="Arial" w:hAnsi="Arial" w:cs="Arial"/>
          <w:sz w:val="22"/>
          <w:szCs w:val="22"/>
        </w:rPr>
        <w:t>s</w:t>
      </w:r>
      <w:r w:rsidR="003615B1">
        <w:rPr>
          <w:rFonts w:ascii="Arial" w:hAnsi="Arial" w:cs="Arial"/>
          <w:sz w:val="22"/>
          <w:szCs w:val="22"/>
        </w:rPr>
        <w:t xml:space="preserve">omit ein neues Kundenklientel </w:t>
      </w:r>
      <w:r w:rsidR="006B1607">
        <w:rPr>
          <w:rFonts w:ascii="Arial" w:hAnsi="Arial" w:cs="Arial"/>
          <w:sz w:val="22"/>
          <w:szCs w:val="22"/>
        </w:rPr>
        <w:t xml:space="preserve">mit hohem </w:t>
      </w:r>
      <w:r w:rsidR="00D079E6">
        <w:rPr>
          <w:rFonts w:ascii="Arial" w:hAnsi="Arial" w:cs="Arial"/>
          <w:sz w:val="22"/>
          <w:szCs w:val="22"/>
        </w:rPr>
        <w:t>Designa</w:t>
      </w:r>
      <w:r w:rsidR="006B1607">
        <w:rPr>
          <w:rFonts w:ascii="Arial" w:hAnsi="Arial" w:cs="Arial"/>
          <w:sz w:val="22"/>
          <w:szCs w:val="22"/>
        </w:rPr>
        <w:t>nspruch</w:t>
      </w:r>
      <w:r w:rsidR="00367341">
        <w:rPr>
          <w:rFonts w:ascii="Arial" w:hAnsi="Arial" w:cs="Arial"/>
          <w:sz w:val="22"/>
          <w:szCs w:val="22"/>
        </w:rPr>
        <w:t xml:space="preserve">“, </w:t>
      </w:r>
      <w:r w:rsidR="00444B7C">
        <w:rPr>
          <w:rFonts w:ascii="Arial" w:hAnsi="Arial" w:cs="Arial"/>
          <w:sz w:val="22"/>
          <w:szCs w:val="22"/>
        </w:rPr>
        <w:t xml:space="preserve">blickt </w:t>
      </w:r>
      <w:r w:rsidR="00367341">
        <w:rPr>
          <w:rFonts w:ascii="Arial" w:hAnsi="Arial" w:cs="Arial"/>
          <w:sz w:val="22"/>
          <w:szCs w:val="22"/>
        </w:rPr>
        <w:t>Stefan Ehrhard</w:t>
      </w:r>
      <w:r w:rsidR="00444B7C">
        <w:rPr>
          <w:rFonts w:ascii="Arial" w:hAnsi="Arial" w:cs="Arial"/>
          <w:sz w:val="22"/>
          <w:szCs w:val="22"/>
        </w:rPr>
        <w:t xml:space="preserve"> zuversichtlich auf den Erfolg der Partnerschaft</w:t>
      </w:r>
      <w:r w:rsidR="00367341">
        <w:rPr>
          <w:rFonts w:ascii="Arial" w:hAnsi="Arial" w:cs="Arial"/>
          <w:sz w:val="22"/>
          <w:szCs w:val="22"/>
        </w:rPr>
        <w:t>.</w:t>
      </w:r>
    </w:p>
    <w:sectPr w:rsidR="006B1607" w:rsidRPr="00122B7B" w:rsidSect="00053A0E">
      <w:headerReference w:type="default" r:id="rId8"/>
      <w:footerReference w:type="default" r:id="rId9"/>
      <w:pgSz w:w="11906" w:h="16838"/>
      <w:pgMar w:top="3402" w:right="4536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ADA62" w14:textId="77777777" w:rsidR="00CC41E1" w:rsidRDefault="00CC41E1">
      <w:r>
        <w:separator/>
      </w:r>
    </w:p>
  </w:endnote>
  <w:endnote w:type="continuationSeparator" w:id="0">
    <w:p w14:paraId="27EC579D" w14:textId="77777777" w:rsidR="00CC41E1" w:rsidRDefault="00CC41E1">
      <w:r>
        <w:continuationSeparator/>
      </w:r>
    </w:p>
  </w:endnote>
  <w:endnote w:type="continuationNotice" w:id="1">
    <w:p w14:paraId="18CD1071" w14:textId="77777777" w:rsidR="000435D7" w:rsidRDefault="000435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O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234B3" w14:textId="77777777" w:rsidR="0087200C" w:rsidRDefault="008100A9">
    <w:pPr>
      <w:pStyle w:val="Fuzeile"/>
      <w:jc w:val="cent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1AF37954" wp14:editId="098243F1">
              <wp:simplePos x="0" y="0"/>
              <wp:positionH relativeFrom="column">
                <wp:posOffset>4457065</wp:posOffset>
              </wp:positionH>
              <wp:positionV relativeFrom="paragraph">
                <wp:posOffset>-2986405</wp:posOffset>
              </wp:positionV>
              <wp:extent cx="2286000" cy="340995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3409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60B90F" w14:textId="77777777" w:rsidR="00824CD4" w:rsidRPr="00CE70F5" w:rsidRDefault="00CE70F5" w:rsidP="00CE70F5">
                          <w:pPr>
                            <w:pStyle w:val="Default"/>
                            <w:spacing w:after="80" w:line="260" w:lineRule="exact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CE70F5">
                            <w:rPr>
                              <w:b/>
                              <w:sz w:val="20"/>
                              <w:szCs w:val="20"/>
                            </w:rPr>
                            <w:t>PRESSEKONTAKT</w:t>
                          </w:r>
                        </w:p>
                        <w:p w14:paraId="41A84107" w14:textId="77777777" w:rsidR="00824CD4" w:rsidRDefault="00824CD4" w:rsidP="00CE70F5">
                          <w:pPr>
                            <w:pStyle w:val="Default"/>
                            <w:tabs>
                              <w:tab w:val="left" w:pos="812"/>
                            </w:tabs>
                            <w:spacing w:after="80" w:line="260" w:lineRule="exact"/>
                            <w:rPr>
                              <w:sz w:val="20"/>
                              <w:szCs w:val="20"/>
                            </w:rPr>
                          </w:pPr>
                          <w:r w:rsidRPr="00824CD4">
                            <w:rPr>
                              <w:b/>
                              <w:sz w:val="20"/>
                              <w:szCs w:val="20"/>
                            </w:rPr>
                            <w:t xml:space="preserve">interdomus </w:t>
                          </w:r>
                          <w:r w:rsidRPr="00824CD4">
                            <w:rPr>
                              <w:b/>
                              <w:sz w:val="20"/>
                              <w:szCs w:val="20"/>
                            </w:rPr>
                            <w:br/>
                            <w:t>Haustechnik GmbH &amp; Co.</w:t>
                          </w:r>
                          <w:r w:rsidRPr="00824CD4">
                            <w:rPr>
                              <w:sz w:val="20"/>
                              <w:szCs w:val="20"/>
                            </w:rPr>
                            <w:br/>
                            <w:t>Sanitär Heizung Klima KG</w:t>
                          </w:r>
                        </w:p>
                        <w:p w14:paraId="6ED37571" w14:textId="5D8A771C" w:rsidR="00BC2E4E" w:rsidRDefault="0027693E" w:rsidP="00BC2E4E">
                          <w:pPr>
                            <w:tabs>
                              <w:tab w:val="left" w:pos="851"/>
                            </w:tabs>
                            <w:spacing w:after="80" w:line="260" w:lineRule="exact"/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>Werner Heilos</w:t>
                          </w:r>
                        </w:p>
                        <w:p w14:paraId="414D7054" w14:textId="77777777" w:rsidR="00DE4C4A" w:rsidRPr="00BC2E4E" w:rsidRDefault="00DE4C4A" w:rsidP="00BC2E4E">
                          <w:pPr>
                            <w:tabs>
                              <w:tab w:val="left" w:pos="851"/>
                            </w:tabs>
                            <w:spacing w:after="80" w:line="260" w:lineRule="exact"/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</w:pP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>Postfach 10 22 26</w:t>
                          </w: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br/>
                            <w:t xml:space="preserve">63268 Dreieich </w:t>
                          </w: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br/>
                            <w:t xml:space="preserve">Germany </w:t>
                          </w:r>
                        </w:p>
                        <w:p w14:paraId="52DB1F28" w14:textId="2223BEAD" w:rsidR="00CE70F5" w:rsidRPr="00BC2E4E" w:rsidRDefault="00DE4C4A" w:rsidP="00BC2E4E">
                          <w:pPr>
                            <w:tabs>
                              <w:tab w:val="left" w:pos="851"/>
                            </w:tabs>
                            <w:spacing w:after="80" w:line="260" w:lineRule="exact"/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</w:pP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>Telefon:</w:t>
                          </w: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ab/>
                            <w:t>+49(0)6103 / 391-</w:t>
                          </w:r>
                          <w:r w:rsidR="0027693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>125</w:t>
                          </w: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br/>
                            <w:t>Fax:</w:t>
                          </w: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ab/>
                            <w:t>+49(0)6103 / 391-499</w:t>
                          </w: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br/>
                            <w:t>E-Mail:</w:t>
                          </w: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ab/>
                          </w:r>
                          <w:r w:rsidR="0027693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>w.heilos</w:t>
                          </w: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>@mhk.de</w:t>
                          </w:r>
                        </w:p>
                        <w:p w14:paraId="3B4716CD" w14:textId="77777777" w:rsidR="00CE70F5" w:rsidRDefault="00CE70F5" w:rsidP="00CE70F5">
                          <w:pPr>
                            <w:pStyle w:val="Default"/>
                            <w:tabs>
                              <w:tab w:val="left" w:pos="812"/>
                            </w:tabs>
                            <w:spacing w:after="80" w:line="260" w:lineRule="exac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Internet: </w:t>
                          </w:r>
                          <w:r w:rsidRPr="00083F3B">
                            <w:rPr>
                              <w:sz w:val="20"/>
                              <w:szCs w:val="20"/>
                            </w:rPr>
                            <w:t>www.interdomus.de</w:t>
                          </w:r>
                        </w:p>
                        <w:p w14:paraId="31428513" w14:textId="77777777" w:rsidR="00CE70F5" w:rsidRPr="00AB5DE4" w:rsidRDefault="00CE70F5" w:rsidP="00CE70F5">
                          <w:pPr>
                            <w:pStyle w:val="Default"/>
                            <w:tabs>
                              <w:tab w:val="left" w:pos="840"/>
                            </w:tabs>
                            <w:spacing w:after="80" w:line="260" w:lineRule="exac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br/>
                          </w:r>
                          <w:r w:rsidRPr="00AB5DE4">
                            <w:rPr>
                              <w:sz w:val="14"/>
                              <w:szCs w:val="14"/>
                            </w:rPr>
                            <w:t>Ein Unternehmen der</w:t>
                          </w:r>
                          <w:r w:rsidRPr="00AB5DE4">
                            <w:rPr>
                              <w:sz w:val="18"/>
                              <w:szCs w:val="18"/>
                            </w:rPr>
                            <w:br/>
                          </w:r>
                        </w:p>
                        <w:p w14:paraId="5FF7F222" w14:textId="77777777" w:rsidR="00824CD4" w:rsidRPr="00824CD4" w:rsidRDefault="00CE70F5" w:rsidP="00CE70F5">
                          <w:pPr>
                            <w:pStyle w:val="Default"/>
                            <w:tabs>
                              <w:tab w:val="left" w:pos="840"/>
                            </w:tabs>
                          </w:pPr>
                          <w:r>
                            <w:rPr>
                              <w:sz w:val="14"/>
                              <w:szCs w:val="14"/>
                            </w:rPr>
                            <w:br/>
                          </w:r>
                          <w:r w:rsidRPr="00AB5DE4">
                            <w:rPr>
                              <w:sz w:val="14"/>
                              <w:szCs w:val="14"/>
                            </w:rPr>
                            <w:t>www.mhk.de</w:t>
                          </w:r>
                          <w:r w:rsidR="00824CD4">
                            <w:br/>
                          </w:r>
                        </w:p>
                        <w:p w14:paraId="4610E016" w14:textId="77777777" w:rsidR="00824CD4" w:rsidRPr="0097797E" w:rsidRDefault="00824CD4" w:rsidP="00CE70F5">
                          <w:pPr>
                            <w:spacing w:after="80" w:line="260" w:lineRule="exact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F3795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50.95pt;margin-top:-235.15pt;width:180pt;height:268.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" filled="f" stroked="f">
              <v:textbox>
                <w:txbxContent>
                  <w:p w14:paraId="4860B90F" w14:textId="77777777" w:rsidR="00824CD4" w:rsidRPr="00CE70F5" w:rsidRDefault="00CE70F5" w:rsidP="00CE70F5">
                    <w:pPr>
                      <w:pStyle w:val="Default"/>
                      <w:spacing w:after="80" w:line="260" w:lineRule="exact"/>
                      <w:rPr>
                        <w:b/>
                        <w:sz w:val="20"/>
                        <w:szCs w:val="20"/>
                      </w:rPr>
                    </w:pPr>
                    <w:r w:rsidRPr="00CE70F5">
                      <w:rPr>
                        <w:b/>
                        <w:sz w:val="20"/>
                        <w:szCs w:val="20"/>
                      </w:rPr>
                      <w:t>PRESSEKONTAKT</w:t>
                    </w:r>
                  </w:p>
                  <w:p w14:paraId="41A84107" w14:textId="77777777" w:rsidR="00824CD4" w:rsidRDefault="00824CD4" w:rsidP="00CE70F5">
                    <w:pPr>
                      <w:pStyle w:val="Default"/>
                      <w:tabs>
                        <w:tab w:val="left" w:pos="812"/>
                      </w:tabs>
                      <w:spacing w:after="80" w:line="260" w:lineRule="exact"/>
                      <w:rPr>
                        <w:sz w:val="20"/>
                        <w:szCs w:val="20"/>
                      </w:rPr>
                    </w:pPr>
                    <w:r w:rsidRPr="00824CD4">
                      <w:rPr>
                        <w:b/>
                        <w:sz w:val="20"/>
                        <w:szCs w:val="20"/>
                      </w:rPr>
                      <w:t xml:space="preserve">interdomus </w:t>
                    </w:r>
                    <w:r w:rsidRPr="00824CD4">
                      <w:rPr>
                        <w:b/>
                        <w:sz w:val="20"/>
                        <w:szCs w:val="20"/>
                      </w:rPr>
                      <w:br/>
                      <w:t>Haustechnik GmbH &amp; Co.</w:t>
                    </w:r>
                    <w:r w:rsidRPr="00824CD4">
                      <w:rPr>
                        <w:sz w:val="20"/>
                        <w:szCs w:val="20"/>
                      </w:rPr>
                      <w:br/>
                      <w:t>Sanitär Heizung Klima KG</w:t>
                    </w:r>
                  </w:p>
                  <w:p w14:paraId="6ED37571" w14:textId="5D8A771C" w:rsidR="00BC2E4E" w:rsidRDefault="0027693E" w:rsidP="00BC2E4E">
                    <w:pPr>
                      <w:tabs>
                        <w:tab w:val="left" w:pos="851"/>
                      </w:tabs>
                      <w:spacing w:after="80" w:line="260" w:lineRule="exact"/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Werner Heilos</w:t>
                    </w:r>
                  </w:p>
                  <w:p w14:paraId="414D7054" w14:textId="77777777" w:rsidR="00DE4C4A" w:rsidRPr="00BC2E4E" w:rsidRDefault="00DE4C4A" w:rsidP="00BC2E4E">
                    <w:pPr>
                      <w:tabs>
                        <w:tab w:val="left" w:pos="851"/>
                      </w:tabs>
                      <w:spacing w:after="80" w:line="260" w:lineRule="exact"/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</w:pP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Postfach 10 22 26</w:t>
                    </w: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br/>
                      <w:t xml:space="preserve">63268 Dreieich </w:t>
                    </w: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br/>
                      <w:t xml:space="preserve">Germany </w:t>
                    </w:r>
                  </w:p>
                  <w:p w14:paraId="52DB1F28" w14:textId="2223BEAD" w:rsidR="00CE70F5" w:rsidRPr="00BC2E4E" w:rsidRDefault="00DE4C4A" w:rsidP="00BC2E4E">
                    <w:pPr>
                      <w:tabs>
                        <w:tab w:val="left" w:pos="851"/>
                      </w:tabs>
                      <w:spacing w:after="80" w:line="260" w:lineRule="exact"/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</w:pP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Telefon:</w:t>
                    </w: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ab/>
                      <w:t>+49(0)6103 / 391-</w:t>
                    </w:r>
                    <w:r w:rsidR="0027693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125</w:t>
                    </w: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br/>
                      <w:t>Fax:</w:t>
                    </w: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ab/>
                      <w:t>+49(0)6103 / 391-499</w:t>
                    </w: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br/>
                      <w:t>E-Mail:</w:t>
                    </w: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ab/>
                    </w:r>
                    <w:r w:rsidR="0027693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w.heilos</w:t>
                    </w: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@mhk.de</w:t>
                    </w:r>
                  </w:p>
                  <w:p w14:paraId="3B4716CD" w14:textId="77777777" w:rsidR="00CE70F5" w:rsidRDefault="00CE70F5" w:rsidP="00CE70F5">
                    <w:pPr>
                      <w:pStyle w:val="Default"/>
                      <w:tabs>
                        <w:tab w:val="left" w:pos="812"/>
                      </w:tabs>
                      <w:spacing w:after="80" w:line="260" w:lineRule="exac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Internet: </w:t>
                    </w:r>
                    <w:r w:rsidRPr="00083F3B">
                      <w:rPr>
                        <w:sz w:val="20"/>
                        <w:szCs w:val="20"/>
                      </w:rPr>
                      <w:t>www.interdomus.de</w:t>
                    </w:r>
                  </w:p>
                  <w:p w14:paraId="31428513" w14:textId="77777777" w:rsidR="00CE70F5" w:rsidRPr="00AB5DE4" w:rsidRDefault="00CE70F5" w:rsidP="00CE70F5">
                    <w:pPr>
                      <w:pStyle w:val="Default"/>
                      <w:tabs>
                        <w:tab w:val="left" w:pos="840"/>
                      </w:tabs>
                      <w:spacing w:after="80" w:line="260" w:lineRule="exact"/>
                      <w:rPr>
                        <w:sz w:val="18"/>
                        <w:szCs w:val="18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br/>
                    </w:r>
                    <w:r w:rsidRPr="00AB5DE4">
                      <w:rPr>
                        <w:sz w:val="14"/>
                        <w:szCs w:val="14"/>
                      </w:rPr>
                      <w:t>Ein Unternehmen der</w:t>
                    </w:r>
                    <w:r w:rsidRPr="00AB5DE4">
                      <w:rPr>
                        <w:sz w:val="18"/>
                        <w:szCs w:val="18"/>
                      </w:rPr>
                      <w:br/>
                    </w:r>
                  </w:p>
                  <w:p w14:paraId="5FF7F222" w14:textId="77777777" w:rsidR="00824CD4" w:rsidRPr="00824CD4" w:rsidRDefault="00CE70F5" w:rsidP="00CE70F5">
                    <w:pPr>
                      <w:pStyle w:val="Default"/>
                      <w:tabs>
                        <w:tab w:val="left" w:pos="840"/>
                      </w:tabs>
                    </w:pPr>
                    <w:r>
                      <w:rPr>
                        <w:sz w:val="14"/>
                        <w:szCs w:val="14"/>
                      </w:rPr>
                      <w:br/>
                    </w:r>
                    <w:r w:rsidRPr="00AB5DE4">
                      <w:rPr>
                        <w:sz w:val="14"/>
                        <w:szCs w:val="14"/>
                      </w:rPr>
                      <w:t>www.mhk.de</w:t>
                    </w:r>
                    <w:r w:rsidR="00824CD4">
                      <w:br/>
                    </w:r>
                  </w:p>
                  <w:p w14:paraId="4610E016" w14:textId="77777777" w:rsidR="00824CD4" w:rsidRPr="0097797E" w:rsidRDefault="00824CD4" w:rsidP="00CE70F5">
                    <w:pPr>
                      <w:spacing w:after="80" w:line="260" w:lineRule="exact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5" behindDoc="1" locked="0" layoutInCell="1" allowOverlap="1" wp14:anchorId="65751F68" wp14:editId="5942D516">
          <wp:simplePos x="0" y="0"/>
          <wp:positionH relativeFrom="column">
            <wp:posOffset>4497070</wp:posOffset>
          </wp:positionH>
          <wp:positionV relativeFrom="paragraph">
            <wp:posOffset>-335915</wp:posOffset>
          </wp:positionV>
          <wp:extent cx="1132205" cy="403225"/>
          <wp:effectExtent l="0" t="0" r="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205" cy="403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3F593F1" wp14:editId="2F39746C">
              <wp:simplePos x="0" y="0"/>
              <wp:positionH relativeFrom="column">
                <wp:posOffset>5238750</wp:posOffset>
              </wp:positionH>
              <wp:positionV relativeFrom="paragraph">
                <wp:posOffset>7696835</wp:posOffset>
              </wp:positionV>
              <wp:extent cx="2286000" cy="277749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277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7E1EA9" w14:textId="77777777" w:rsidR="00824CD4" w:rsidRDefault="00824CD4" w:rsidP="00824CD4">
                          <w:pPr>
                            <w:pStyle w:val="Default"/>
                            <w:spacing w:after="240" w:line="240" w:lineRule="atLeast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5D62F0">
                            <w:rPr>
                              <w:b/>
                              <w:sz w:val="20"/>
                              <w:szCs w:val="20"/>
                              <w:u w:val="single"/>
                            </w:rPr>
                            <w:t>Kontakt</w:t>
                          </w:r>
                        </w:p>
                        <w:p w14:paraId="546B1B1A" w14:textId="77777777" w:rsidR="00824CD4" w:rsidRPr="005D62F0" w:rsidRDefault="00824CD4" w:rsidP="00824CD4">
                          <w:pPr>
                            <w:pStyle w:val="Default"/>
                            <w:spacing w:after="240" w:line="240" w:lineRule="atLeast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97797E">
                            <w:rPr>
                              <w:b/>
                              <w:sz w:val="20"/>
                              <w:szCs w:val="20"/>
                            </w:rPr>
                            <w:t>Strothoff International School</w:t>
                          </w:r>
                          <w:r w:rsidRPr="0097797E">
                            <w:rPr>
                              <w:b/>
                              <w:sz w:val="20"/>
                              <w:szCs w:val="20"/>
                            </w:rPr>
                            <w:br/>
                            <w:t>Rhein-Main Campus Dreieich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br/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Pr="005D62F0">
                            <w:rPr>
                              <w:sz w:val="20"/>
                              <w:szCs w:val="20"/>
                            </w:rPr>
                            <w:t>Dr. Daniel C.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5D62F0">
                            <w:rPr>
                              <w:sz w:val="20"/>
                              <w:szCs w:val="20"/>
                            </w:rPr>
                            <w:t>Schmid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br/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>Frankfurter Straße 160-166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br/>
                            <w:t>63303 Dreieich</w:t>
                          </w:r>
                        </w:p>
                        <w:p w14:paraId="2BFB88E4" w14:textId="77777777" w:rsidR="00824CD4" w:rsidRPr="0097797E" w:rsidRDefault="00824CD4" w:rsidP="00824CD4">
                          <w:pPr>
                            <w:pStyle w:val="Default"/>
                            <w:spacing w:after="240" w:line="240" w:lineRule="atLeast"/>
                            <w:rPr>
                              <w:sz w:val="20"/>
                              <w:szCs w:val="20"/>
                            </w:rPr>
                          </w:pPr>
                          <w:r w:rsidRPr="0097797E">
                            <w:rPr>
                              <w:sz w:val="20"/>
                              <w:szCs w:val="20"/>
                            </w:rPr>
                            <w:t>Telefon: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>06103 / 391-264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br/>
                            <w:t>Fax: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>06103 / 391-499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br/>
                            <w:t>E-Mail: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ab/>
                          </w:r>
                          <w:hyperlink r:id="rId2" w:history="1">
                            <w:r w:rsidRPr="00B42DAB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d.schmid@strothoff-international-school.de</w:t>
                            </w:r>
                          </w:hyperlink>
                          <w:r>
                            <w:rPr>
                              <w:sz w:val="20"/>
                              <w:szCs w:val="20"/>
                            </w:rPr>
                            <w:br/>
                            <w:t xml:space="preserve">Homepage: </w:t>
                          </w:r>
                          <w:hyperlink r:id="rId3" w:history="1">
                            <w:r w:rsidRPr="00B42DAB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www.strothoff-international-school.de</w:t>
                            </w:r>
                          </w:hyperlink>
                        </w:p>
                        <w:p w14:paraId="6BBF6180" w14:textId="77777777" w:rsidR="00824CD4" w:rsidRPr="0097797E" w:rsidRDefault="00824CD4" w:rsidP="00824CD4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F593F1" id="_x0000_s1027" type="#_x0000_t202" style="position:absolute;left:0;text-align:left;margin-left:412.5pt;margin-top:606.05pt;width:180pt;height:218.7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" filled="f" stroked="f">
              <v:textbox>
                <w:txbxContent>
                  <w:p w14:paraId="6F7E1EA9" w14:textId="77777777" w:rsidR="00824CD4" w:rsidRDefault="00824CD4" w:rsidP="00824CD4">
                    <w:pPr>
                      <w:pStyle w:val="Default"/>
                      <w:spacing w:after="240" w:line="240" w:lineRule="atLeast"/>
                      <w:rPr>
                        <w:b/>
                        <w:sz w:val="20"/>
                        <w:szCs w:val="20"/>
                      </w:rPr>
                    </w:pPr>
                    <w:r w:rsidRPr="005D62F0">
                      <w:rPr>
                        <w:b/>
                        <w:sz w:val="20"/>
                        <w:szCs w:val="20"/>
                        <w:u w:val="single"/>
                      </w:rPr>
                      <w:t>Kontakt</w:t>
                    </w:r>
                  </w:p>
                  <w:p w14:paraId="546B1B1A" w14:textId="77777777" w:rsidR="00824CD4" w:rsidRPr="005D62F0" w:rsidRDefault="00824CD4" w:rsidP="00824CD4">
                    <w:pPr>
                      <w:pStyle w:val="Default"/>
                      <w:spacing w:after="240" w:line="240" w:lineRule="atLeast"/>
                      <w:rPr>
                        <w:b/>
                        <w:sz w:val="20"/>
                        <w:szCs w:val="20"/>
                      </w:rPr>
                    </w:pPr>
                    <w:r w:rsidRPr="0097797E">
                      <w:rPr>
                        <w:b/>
                        <w:sz w:val="20"/>
                        <w:szCs w:val="20"/>
                      </w:rPr>
                      <w:t>Strothoff International School</w:t>
                    </w:r>
                    <w:r w:rsidRPr="0097797E">
                      <w:rPr>
                        <w:b/>
                        <w:sz w:val="20"/>
                        <w:szCs w:val="20"/>
                      </w:rPr>
                      <w:br/>
                      <w:t>Rhein-Main Campus Dreieich</w:t>
                    </w:r>
                    <w:r>
                      <w:rPr>
                        <w:b/>
                        <w:sz w:val="20"/>
                        <w:szCs w:val="20"/>
                      </w:rPr>
                      <w:br/>
                    </w:r>
                    <w:r>
                      <w:rPr>
                        <w:sz w:val="20"/>
                        <w:szCs w:val="20"/>
                      </w:rPr>
                      <w:br/>
                    </w:r>
                    <w:r w:rsidRPr="005D62F0">
                      <w:rPr>
                        <w:sz w:val="20"/>
                        <w:szCs w:val="20"/>
                      </w:rPr>
                      <w:t>Dr. Daniel C.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5D62F0">
                      <w:rPr>
                        <w:sz w:val="20"/>
                        <w:szCs w:val="20"/>
                      </w:rPr>
                      <w:t>Schmid</w:t>
                    </w:r>
                    <w:r>
                      <w:rPr>
                        <w:b/>
                        <w:sz w:val="20"/>
                        <w:szCs w:val="20"/>
                      </w:rPr>
                      <w:br/>
                    </w:r>
                    <w:r w:rsidRPr="0097797E">
                      <w:rPr>
                        <w:sz w:val="20"/>
                        <w:szCs w:val="20"/>
                      </w:rPr>
                      <w:t>Frankfurter Straße 160-166</w:t>
                    </w:r>
                    <w:r w:rsidRPr="0097797E">
                      <w:rPr>
                        <w:sz w:val="20"/>
                        <w:szCs w:val="20"/>
                      </w:rPr>
                      <w:br/>
                      <w:t>63303 Dreieich</w:t>
                    </w:r>
                  </w:p>
                  <w:p w14:paraId="2BFB88E4" w14:textId="77777777" w:rsidR="00824CD4" w:rsidRPr="0097797E" w:rsidRDefault="00824CD4" w:rsidP="00824CD4">
                    <w:pPr>
                      <w:pStyle w:val="Default"/>
                      <w:spacing w:after="240" w:line="240" w:lineRule="atLeast"/>
                      <w:rPr>
                        <w:sz w:val="20"/>
                        <w:szCs w:val="20"/>
                      </w:rPr>
                    </w:pPr>
                    <w:r w:rsidRPr="0097797E">
                      <w:rPr>
                        <w:sz w:val="20"/>
                        <w:szCs w:val="20"/>
                      </w:rPr>
                      <w:t>Telefon: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97797E">
                      <w:rPr>
                        <w:sz w:val="20"/>
                        <w:szCs w:val="20"/>
                      </w:rPr>
                      <w:t>06103 / 391-264</w:t>
                    </w:r>
                    <w:r w:rsidRPr="0097797E">
                      <w:rPr>
                        <w:sz w:val="20"/>
                        <w:szCs w:val="20"/>
                      </w:rPr>
                      <w:br/>
                      <w:t>Fax:</w:t>
                    </w:r>
                    <w:r w:rsidRPr="0097797E"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 xml:space="preserve">  </w:t>
                    </w:r>
                    <w:r w:rsidRPr="0097797E">
                      <w:rPr>
                        <w:sz w:val="20"/>
                        <w:szCs w:val="20"/>
                      </w:rPr>
                      <w:t>06103 / 391-499</w:t>
                    </w:r>
                    <w:r w:rsidRPr="0097797E">
                      <w:rPr>
                        <w:sz w:val="20"/>
                        <w:szCs w:val="20"/>
                      </w:rPr>
                      <w:br/>
                      <w:t>E-Mail:</w:t>
                    </w:r>
                    <w:r w:rsidRPr="0097797E">
                      <w:rPr>
                        <w:sz w:val="20"/>
                        <w:szCs w:val="20"/>
                      </w:rPr>
                      <w:tab/>
                    </w:r>
                    <w:hyperlink r:id="rId4" w:history="1">
                      <w:r w:rsidRPr="00B42DAB">
                        <w:rPr>
                          <w:rStyle w:val="Hyperlink"/>
                          <w:sz w:val="20"/>
                          <w:szCs w:val="20"/>
                        </w:rPr>
                        <w:t>d.schmid@strothoff-international-school.de</w:t>
                      </w:r>
                    </w:hyperlink>
                    <w:r>
                      <w:rPr>
                        <w:sz w:val="20"/>
                        <w:szCs w:val="20"/>
                      </w:rPr>
                      <w:br/>
                      <w:t xml:space="preserve">Homepage: </w:t>
                    </w:r>
                    <w:hyperlink r:id="rId5" w:history="1">
                      <w:r w:rsidRPr="00B42DAB">
                        <w:rPr>
                          <w:rStyle w:val="Hyperlink"/>
                          <w:sz w:val="20"/>
                          <w:szCs w:val="20"/>
                        </w:rPr>
                        <w:t>www.strothoff-international-school.de</w:t>
                      </w:r>
                    </w:hyperlink>
                  </w:p>
                  <w:p w14:paraId="6BBF6180" w14:textId="77777777" w:rsidR="00824CD4" w:rsidRPr="0097797E" w:rsidRDefault="00824CD4" w:rsidP="00824CD4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A340E0E" wp14:editId="4A0BF91D">
              <wp:simplePos x="0" y="0"/>
              <wp:positionH relativeFrom="column">
                <wp:posOffset>5238750</wp:posOffset>
              </wp:positionH>
              <wp:positionV relativeFrom="paragraph">
                <wp:posOffset>7696835</wp:posOffset>
              </wp:positionV>
              <wp:extent cx="2286000" cy="277749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277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F47C80" w14:textId="77777777" w:rsidR="00824CD4" w:rsidRDefault="00824CD4" w:rsidP="00824CD4">
                          <w:pPr>
                            <w:pStyle w:val="Default"/>
                            <w:spacing w:after="240" w:line="240" w:lineRule="atLeast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5D62F0">
                            <w:rPr>
                              <w:b/>
                              <w:sz w:val="20"/>
                              <w:szCs w:val="20"/>
                              <w:u w:val="single"/>
                            </w:rPr>
                            <w:t>Kontakt</w:t>
                          </w:r>
                        </w:p>
                        <w:p w14:paraId="2759249A" w14:textId="77777777" w:rsidR="00824CD4" w:rsidRPr="005D62F0" w:rsidRDefault="00824CD4" w:rsidP="00824CD4">
                          <w:pPr>
                            <w:pStyle w:val="Default"/>
                            <w:spacing w:after="240" w:line="240" w:lineRule="atLeast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97797E">
                            <w:rPr>
                              <w:b/>
                              <w:sz w:val="20"/>
                              <w:szCs w:val="20"/>
                            </w:rPr>
                            <w:t>Strothoff International School</w:t>
                          </w:r>
                          <w:r w:rsidRPr="0097797E">
                            <w:rPr>
                              <w:b/>
                              <w:sz w:val="20"/>
                              <w:szCs w:val="20"/>
                            </w:rPr>
                            <w:br/>
                            <w:t>Rhein-Main Campus Dreieich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br/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Pr="005D62F0">
                            <w:rPr>
                              <w:sz w:val="20"/>
                              <w:szCs w:val="20"/>
                            </w:rPr>
                            <w:t>Dr. Daniel C.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5D62F0">
                            <w:rPr>
                              <w:sz w:val="20"/>
                              <w:szCs w:val="20"/>
                            </w:rPr>
                            <w:t>Schmid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br/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>Frankfurter Straße 160-166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br/>
                            <w:t>63303 Dreieich</w:t>
                          </w:r>
                        </w:p>
                        <w:p w14:paraId="21DDE337" w14:textId="77777777" w:rsidR="00824CD4" w:rsidRPr="0097797E" w:rsidRDefault="00824CD4" w:rsidP="00824CD4">
                          <w:pPr>
                            <w:pStyle w:val="Default"/>
                            <w:spacing w:after="240" w:line="240" w:lineRule="atLeast"/>
                            <w:rPr>
                              <w:sz w:val="20"/>
                              <w:szCs w:val="20"/>
                            </w:rPr>
                          </w:pPr>
                          <w:r w:rsidRPr="0097797E">
                            <w:rPr>
                              <w:sz w:val="20"/>
                              <w:szCs w:val="20"/>
                            </w:rPr>
                            <w:t>Telefon: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>06103 / 391-264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br/>
                            <w:t>Fax: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>06103 / 391-499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br/>
                            <w:t>E-Mail: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ab/>
                          </w:r>
                          <w:hyperlink r:id="rId6" w:history="1">
                            <w:r w:rsidRPr="00B42DAB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d.schmid@strothoff-international-school.de</w:t>
                            </w:r>
                          </w:hyperlink>
                          <w:r>
                            <w:rPr>
                              <w:sz w:val="20"/>
                              <w:szCs w:val="20"/>
                            </w:rPr>
                            <w:br/>
                            <w:t xml:space="preserve">Homepage: </w:t>
                          </w:r>
                          <w:hyperlink r:id="rId7" w:history="1">
                            <w:r w:rsidRPr="00B42DAB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www.strothoff-international-school.de</w:t>
                            </w:r>
                          </w:hyperlink>
                        </w:p>
                        <w:p w14:paraId="58628275" w14:textId="77777777" w:rsidR="00824CD4" w:rsidRPr="0097797E" w:rsidRDefault="00824CD4" w:rsidP="00824CD4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340E0E" id="_x0000_s1028" type="#_x0000_t202" style="position:absolute;left:0;text-align:left;margin-left:412.5pt;margin-top:606.05pt;width:180pt;height:218.7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" filled="f" stroked="f">
              <v:textbox>
                <w:txbxContent>
                  <w:p w14:paraId="7DF47C80" w14:textId="77777777" w:rsidR="00824CD4" w:rsidRDefault="00824CD4" w:rsidP="00824CD4">
                    <w:pPr>
                      <w:pStyle w:val="Default"/>
                      <w:spacing w:after="240" w:line="240" w:lineRule="atLeast"/>
                      <w:rPr>
                        <w:b/>
                        <w:sz w:val="20"/>
                        <w:szCs w:val="20"/>
                      </w:rPr>
                    </w:pPr>
                    <w:r w:rsidRPr="005D62F0">
                      <w:rPr>
                        <w:b/>
                        <w:sz w:val="20"/>
                        <w:szCs w:val="20"/>
                        <w:u w:val="single"/>
                      </w:rPr>
                      <w:t>Kontakt</w:t>
                    </w:r>
                  </w:p>
                  <w:p w14:paraId="2759249A" w14:textId="77777777" w:rsidR="00824CD4" w:rsidRPr="005D62F0" w:rsidRDefault="00824CD4" w:rsidP="00824CD4">
                    <w:pPr>
                      <w:pStyle w:val="Default"/>
                      <w:spacing w:after="240" w:line="240" w:lineRule="atLeast"/>
                      <w:rPr>
                        <w:b/>
                        <w:sz w:val="20"/>
                        <w:szCs w:val="20"/>
                      </w:rPr>
                    </w:pPr>
                    <w:r w:rsidRPr="0097797E">
                      <w:rPr>
                        <w:b/>
                        <w:sz w:val="20"/>
                        <w:szCs w:val="20"/>
                      </w:rPr>
                      <w:t>Strothoff International School</w:t>
                    </w:r>
                    <w:r w:rsidRPr="0097797E">
                      <w:rPr>
                        <w:b/>
                        <w:sz w:val="20"/>
                        <w:szCs w:val="20"/>
                      </w:rPr>
                      <w:br/>
                      <w:t>Rhein-Main Campus Dreieich</w:t>
                    </w:r>
                    <w:r>
                      <w:rPr>
                        <w:b/>
                        <w:sz w:val="20"/>
                        <w:szCs w:val="20"/>
                      </w:rPr>
                      <w:br/>
                    </w:r>
                    <w:r>
                      <w:rPr>
                        <w:sz w:val="20"/>
                        <w:szCs w:val="20"/>
                      </w:rPr>
                      <w:br/>
                    </w:r>
                    <w:r w:rsidRPr="005D62F0">
                      <w:rPr>
                        <w:sz w:val="20"/>
                        <w:szCs w:val="20"/>
                      </w:rPr>
                      <w:t>Dr. Daniel C.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5D62F0">
                      <w:rPr>
                        <w:sz w:val="20"/>
                        <w:szCs w:val="20"/>
                      </w:rPr>
                      <w:t>Schmid</w:t>
                    </w:r>
                    <w:r>
                      <w:rPr>
                        <w:b/>
                        <w:sz w:val="20"/>
                        <w:szCs w:val="20"/>
                      </w:rPr>
                      <w:br/>
                    </w:r>
                    <w:r w:rsidRPr="0097797E">
                      <w:rPr>
                        <w:sz w:val="20"/>
                        <w:szCs w:val="20"/>
                      </w:rPr>
                      <w:t>Frankfurter Straße 160-166</w:t>
                    </w:r>
                    <w:r w:rsidRPr="0097797E">
                      <w:rPr>
                        <w:sz w:val="20"/>
                        <w:szCs w:val="20"/>
                      </w:rPr>
                      <w:br/>
                      <w:t>63303 Dreieich</w:t>
                    </w:r>
                  </w:p>
                  <w:p w14:paraId="21DDE337" w14:textId="77777777" w:rsidR="00824CD4" w:rsidRPr="0097797E" w:rsidRDefault="00824CD4" w:rsidP="00824CD4">
                    <w:pPr>
                      <w:pStyle w:val="Default"/>
                      <w:spacing w:after="240" w:line="240" w:lineRule="atLeast"/>
                      <w:rPr>
                        <w:sz w:val="20"/>
                        <w:szCs w:val="20"/>
                      </w:rPr>
                    </w:pPr>
                    <w:r w:rsidRPr="0097797E">
                      <w:rPr>
                        <w:sz w:val="20"/>
                        <w:szCs w:val="20"/>
                      </w:rPr>
                      <w:t>Telefon: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97797E">
                      <w:rPr>
                        <w:sz w:val="20"/>
                        <w:szCs w:val="20"/>
                      </w:rPr>
                      <w:t>06103 / 391-264</w:t>
                    </w:r>
                    <w:r w:rsidRPr="0097797E">
                      <w:rPr>
                        <w:sz w:val="20"/>
                        <w:szCs w:val="20"/>
                      </w:rPr>
                      <w:br/>
                      <w:t>Fax:</w:t>
                    </w:r>
                    <w:r w:rsidRPr="0097797E"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 xml:space="preserve">  </w:t>
                    </w:r>
                    <w:r w:rsidRPr="0097797E">
                      <w:rPr>
                        <w:sz w:val="20"/>
                        <w:szCs w:val="20"/>
                      </w:rPr>
                      <w:t>06103 / 391-499</w:t>
                    </w:r>
                    <w:r w:rsidRPr="0097797E">
                      <w:rPr>
                        <w:sz w:val="20"/>
                        <w:szCs w:val="20"/>
                      </w:rPr>
                      <w:br/>
                      <w:t>E-Mail:</w:t>
                    </w:r>
                    <w:r w:rsidRPr="0097797E">
                      <w:rPr>
                        <w:sz w:val="20"/>
                        <w:szCs w:val="20"/>
                      </w:rPr>
                      <w:tab/>
                    </w:r>
                    <w:hyperlink r:id="rId8" w:history="1">
                      <w:r w:rsidRPr="00B42DAB">
                        <w:rPr>
                          <w:rStyle w:val="Hyperlink"/>
                          <w:sz w:val="20"/>
                          <w:szCs w:val="20"/>
                        </w:rPr>
                        <w:t>d.schmid@strothoff-international-school.de</w:t>
                      </w:r>
                    </w:hyperlink>
                    <w:r>
                      <w:rPr>
                        <w:sz w:val="20"/>
                        <w:szCs w:val="20"/>
                      </w:rPr>
                      <w:br/>
                      <w:t xml:space="preserve">Homepage: </w:t>
                    </w:r>
                    <w:hyperlink r:id="rId9" w:history="1">
                      <w:r w:rsidRPr="00B42DAB">
                        <w:rPr>
                          <w:rStyle w:val="Hyperlink"/>
                          <w:sz w:val="20"/>
                          <w:szCs w:val="20"/>
                        </w:rPr>
                        <w:t>www.strothoff-international-school.de</w:t>
                      </w:r>
                    </w:hyperlink>
                  </w:p>
                  <w:p w14:paraId="58628275" w14:textId="77777777" w:rsidR="00824CD4" w:rsidRPr="0097797E" w:rsidRDefault="00824CD4" w:rsidP="00824CD4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3A915962">
      <w:rPr>
        <w:rFonts w:ascii="Arial" w:hAnsi="Arial" w:cs="Arial"/>
      </w:rPr>
      <w:t xml:space="preserve">Seite </w:t>
    </w:r>
    <w:r w:rsidR="0087200C">
      <w:rPr>
        <w:rFonts w:ascii="Arial" w:hAnsi="Arial" w:cs="Arial"/>
      </w:rPr>
      <w:fldChar w:fldCharType="begin"/>
    </w:r>
    <w:r w:rsidR="0087200C">
      <w:rPr>
        <w:rFonts w:ascii="Arial" w:hAnsi="Arial" w:cs="Arial"/>
      </w:rPr>
      <w:instrText xml:space="preserve"> PAGE </w:instrText>
    </w:r>
    <w:r w:rsidR="0087200C">
      <w:rPr>
        <w:rFonts w:ascii="Arial" w:hAnsi="Arial" w:cs="Arial"/>
      </w:rPr>
      <w:fldChar w:fldCharType="separate"/>
    </w:r>
    <w:r w:rsidR="3A915962">
      <w:rPr>
        <w:rFonts w:ascii="Arial" w:hAnsi="Arial" w:cs="Arial"/>
        <w:noProof/>
      </w:rPr>
      <w:t>1</w:t>
    </w:r>
    <w:r w:rsidR="0087200C">
      <w:rPr>
        <w:rFonts w:ascii="Arial" w:hAnsi="Arial" w:cs="Arial"/>
      </w:rPr>
      <w:fldChar w:fldCharType="end"/>
    </w:r>
    <w:r w:rsidR="3A915962">
      <w:rPr>
        <w:rFonts w:ascii="Arial" w:hAnsi="Arial" w:cs="Arial"/>
      </w:rPr>
      <w:t xml:space="preserve"> von </w:t>
    </w:r>
    <w:r w:rsidR="0087200C">
      <w:rPr>
        <w:rFonts w:ascii="Arial" w:hAnsi="Arial" w:cs="Arial"/>
      </w:rPr>
      <w:fldChar w:fldCharType="begin"/>
    </w:r>
    <w:r w:rsidR="0087200C">
      <w:rPr>
        <w:rFonts w:ascii="Arial" w:hAnsi="Arial" w:cs="Arial"/>
      </w:rPr>
      <w:instrText xml:space="preserve"> NUMPAGES </w:instrText>
    </w:r>
    <w:r w:rsidR="0087200C">
      <w:rPr>
        <w:rFonts w:ascii="Arial" w:hAnsi="Arial" w:cs="Arial"/>
      </w:rPr>
      <w:fldChar w:fldCharType="separate"/>
    </w:r>
    <w:r w:rsidR="3A915962">
      <w:rPr>
        <w:rFonts w:ascii="Arial" w:hAnsi="Arial" w:cs="Arial"/>
        <w:noProof/>
      </w:rPr>
      <w:t>1</w:t>
    </w:r>
    <w:r w:rsidR="0087200C">
      <w:rPr>
        <w:rFonts w:ascii="Arial" w:hAnsi="Arial" w:cs="Arial"/>
      </w:rPr>
      <w:fldChar w:fldCharType="end"/>
    </w:r>
    <w:r w:rsidR="3A915962">
      <w:rPr>
        <w:rFonts w:ascii="Arial" w:hAnsi="Arial" w:cs="Arial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4C259" w14:textId="77777777" w:rsidR="00CC41E1" w:rsidRDefault="00CC41E1">
      <w:r>
        <w:separator/>
      </w:r>
    </w:p>
  </w:footnote>
  <w:footnote w:type="continuationSeparator" w:id="0">
    <w:p w14:paraId="1C9EE929" w14:textId="77777777" w:rsidR="00CC41E1" w:rsidRDefault="00CC41E1">
      <w:r>
        <w:continuationSeparator/>
      </w:r>
    </w:p>
  </w:footnote>
  <w:footnote w:type="continuationNotice" w:id="1">
    <w:p w14:paraId="62906BDC" w14:textId="77777777" w:rsidR="000435D7" w:rsidRDefault="000435D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54154" w14:textId="77777777" w:rsidR="0087200C" w:rsidRDefault="008100A9">
    <w:pPr>
      <w:pStyle w:val="Kopfzeile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6D2E8ED" wp14:editId="743EB1C6">
          <wp:simplePos x="0" y="0"/>
          <wp:positionH relativeFrom="column">
            <wp:posOffset>4556760</wp:posOffset>
          </wp:positionH>
          <wp:positionV relativeFrom="paragraph">
            <wp:posOffset>140970</wp:posOffset>
          </wp:positionV>
          <wp:extent cx="1962150" cy="615315"/>
          <wp:effectExtent l="0" t="0" r="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sz w:val="4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436E56E" wp14:editId="690C6109">
              <wp:simplePos x="0" y="0"/>
              <wp:positionH relativeFrom="column">
                <wp:posOffset>4428490</wp:posOffset>
              </wp:positionH>
              <wp:positionV relativeFrom="paragraph">
                <wp:posOffset>116205</wp:posOffset>
              </wp:positionV>
              <wp:extent cx="0" cy="9640570"/>
              <wp:effectExtent l="8890" t="11430" r="10160" b="6350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64057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8DB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711EB9" id="Line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7pt,9.15pt" to="348.7pt,7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" strokecolor="#008dbc"/>
          </w:pict>
        </mc:Fallback>
      </mc:AlternateContent>
    </w:r>
  </w:p>
  <w:p w14:paraId="26F7DEC0" w14:textId="77777777" w:rsidR="0087200C" w:rsidRDefault="0087200C">
    <w:pPr>
      <w:pStyle w:val="Kopfzeile"/>
    </w:pPr>
  </w:p>
  <w:p w14:paraId="0E293E2D" w14:textId="77777777" w:rsidR="0087200C" w:rsidRDefault="0087200C">
    <w:pPr>
      <w:pStyle w:val="Kopfzeile"/>
    </w:pPr>
  </w:p>
  <w:p w14:paraId="5F42F054" w14:textId="77777777" w:rsidR="0087200C" w:rsidRDefault="0087200C">
    <w:pPr>
      <w:pStyle w:val="Kopfzeile"/>
    </w:pPr>
  </w:p>
  <w:p w14:paraId="260AB842" w14:textId="77777777" w:rsidR="0087200C" w:rsidRDefault="0087200C">
    <w:pPr>
      <w:pStyle w:val="Kopfzeile"/>
      <w:rPr>
        <w:rFonts w:ascii="Arial" w:hAnsi="Arial" w:cs="Arial"/>
        <w:b/>
        <w:bCs/>
        <w:sz w:val="40"/>
      </w:rPr>
    </w:pPr>
    <w:r>
      <w:rPr>
        <w:rFonts w:ascii="Arial" w:hAnsi="Arial" w:cs="Arial"/>
        <w:b/>
        <w:bCs/>
        <w:sz w:val="40"/>
      </w:rPr>
      <w:t>PRESSE-INFO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252603"/>
    <w:multiLevelType w:val="multilevel"/>
    <w:tmpl w:val="08561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78956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FA5"/>
    <w:rsid w:val="000051A9"/>
    <w:rsid w:val="000111FA"/>
    <w:rsid w:val="00011748"/>
    <w:rsid w:val="00011A99"/>
    <w:rsid w:val="0001567B"/>
    <w:rsid w:val="00016603"/>
    <w:rsid w:val="0002075C"/>
    <w:rsid w:val="00022330"/>
    <w:rsid w:val="000230D4"/>
    <w:rsid w:val="00030792"/>
    <w:rsid w:val="0003302B"/>
    <w:rsid w:val="000331F8"/>
    <w:rsid w:val="00040583"/>
    <w:rsid w:val="0004204B"/>
    <w:rsid w:val="000431A0"/>
    <w:rsid w:val="000435D7"/>
    <w:rsid w:val="00044198"/>
    <w:rsid w:val="0004578B"/>
    <w:rsid w:val="00045E9D"/>
    <w:rsid w:val="0005219C"/>
    <w:rsid w:val="00053A0E"/>
    <w:rsid w:val="00054C6D"/>
    <w:rsid w:val="00055DF1"/>
    <w:rsid w:val="000570BE"/>
    <w:rsid w:val="0005728B"/>
    <w:rsid w:val="00075F2C"/>
    <w:rsid w:val="00080CD5"/>
    <w:rsid w:val="00083F3B"/>
    <w:rsid w:val="00092DC3"/>
    <w:rsid w:val="00093F6A"/>
    <w:rsid w:val="00095684"/>
    <w:rsid w:val="00096F56"/>
    <w:rsid w:val="000971A2"/>
    <w:rsid w:val="00097248"/>
    <w:rsid w:val="000A4493"/>
    <w:rsid w:val="000A7D26"/>
    <w:rsid w:val="000B17BF"/>
    <w:rsid w:val="000B3F8C"/>
    <w:rsid w:val="000B4EF1"/>
    <w:rsid w:val="000B76A2"/>
    <w:rsid w:val="000C0CFF"/>
    <w:rsid w:val="000C2641"/>
    <w:rsid w:val="000C3CEC"/>
    <w:rsid w:val="000C4B8D"/>
    <w:rsid w:val="000C651B"/>
    <w:rsid w:val="000C6961"/>
    <w:rsid w:val="000E0E30"/>
    <w:rsid w:val="000E2457"/>
    <w:rsid w:val="000E5364"/>
    <w:rsid w:val="000F20F3"/>
    <w:rsid w:val="000F4A80"/>
    <w:rsid w:val="000F6F83"/>
    <w:rsid w:val="0010024C"/>
    <w:rsid w:val="001012C0"/>
    <w:rsid w:val="00110735"/>
    <w:rsid w:val="001121F9"/>
    <w:rsid w:val="00116F2E"/>
    <w:rsid w:val="00121E1A"/>
    <w:rsid w:val="00122B7B"/>
    <w:rsid w:val="001250D7"/>
    <w:rsid w:val="0013067D"/>
    <w:rsid w:val="00130B0C"/>
    <w:rsid w:val="001332ED"/>
    <w:rsid w:val="00133F3B"/>
    <w:rsid w:val="0013444E"/>
    <w:rsid w:val="00134B94"/>
    <w:rsid w:val="001373BF"/>
    <w:rsid w:val="0014142F"/>
    <w:rsid w:val="00142895"/>
    <w:rsid w:val="00147BE3"/>
    <w:rsid w:val="00147F67"/>
    <w:rsid w:val="00151732"/>
    <w:rsid w:val="001521D4"/>
    <w:rsid w:val="00156925"/>
    <w:rsid w:val="00160C18"/>
    <w:rsid w:val="00160D56"/>
    <w:rsid w:val="00162FA4"/>
    <w:rsid w:val="0017228D"/>
    <w:rsid w:val="00172958"/>
    <w:rsid w:val="001746D5"/>
    <w:rsid w:val="00177D77"/>
    <w:rsid w:val="00181C9B"/>
    <w:rsid w:val="00186045"/>
    <w:rsid w:val="001936D8"/>
    <w:rsid w:val="001A0E48"/>
    <w:rsid w:val="001A168C"/>
    <w:rsid w:val="001A2750"/>
    <w:rsid w:val="001A3869"/>
    <w:rsid w:val="001A79EC"/>
    <w:rsid w:val="001B06EE"/>
    <w:rsid w:val="001B39EF"/>
    <w:rsid w:val="001B4D81"/>
    <w:rsid w:val="001B744D"/>
    <w:rsid w:val="001C0258"/>
    <w:rsid w:val="001C2B7E"/>
    <w:rsid w:val="001C57E3"/>
    <w:rsid w:val="001C625D"/>
    <w:rsid w:val="001C7994"/>
    <w:rsid w:val="001D26D1"/>
    <w:rsid w:val="001D344D"/>
    <w:rsid w:val="001D43AD"/>
    <w:rsid w:val="001D61CC"/>
    <w:rsid w:val="001D6885"/>
    <w:rsid w:val="001E1EC1"/>
    <w:rsid w:val="001E1F04"/>
    <w:rsid w:val="001E4F4F"/>
    <w:rsid w:val="001E6094"/>
    <w:rsid w:val="001E6108"/>
    <w:rsid w:val="001E6807"/>
    <w:rsid w:val="001F408A"/>
    <w:rsid w:val="00201AC7"/>
    <w:rsid w:val="002051AA"/>
    <w:rsid w:val="00211392"/>
    <w:rsid w:val="00211B97"/>
    <w:rsid w:val="00213BE2"/>
    <w:rsid w:val="00213CF3"/>
    <w:rsid w:val="00216D57"/>
    <w:rsid w:val="002224E5"/>
    <w:rsid w:val="002253A4"/>
    <w:rsid w:val="0022565B"/>
    <w:rsid w:val="00232EAD"/>
    <w:rsid w:val="00234286"/>
    <w:rsid w:val="00236B80"/>
    <w:rsid w:val="002423B6"/>
    <w:rsid w:val="00247552"/>
    <w:rsid w:val="002519C9"/>
    <w:rsid w:val="0025305A"/>
    <w:rsid w:val="00253301"/>
    <w:rsid w:val="00254C97"/>
    <w:rsid w:val="00254DA4"/>
    <w:rsid w:val="0025504C"/>
    <w:rsid w:val="002612B8"/>
    <w:rsid w:val="00266063"/>
    <w:rsid w:val="002753EB"/>
    <w:rsid w:val="0027677D"/>
    <w:rsid w:val="0027693E"/>
    <w:rsid w:val="00277304"/>
    <w:rsid w:val="002839CB"/>
    <w:rsid w:val="002857BB"/>
    <w:rsid w:val="00287904"/>
    <w:rsid w:val="00287D6A"/>
    <w:rsid w:val="0029155C"/>
    <w:rsid w:val="002A15E3"/>
    <w:rsid w:val="002B43F0"/>
    <w:rsid w:val="002B6ABA"/>
    <w:rsid w:val="002C162A"/>
    <w:rsid w:val="002C329B"/>
    <w:rsid w:val="002C3CA3"/>
    <w:rsid w:val="002C5F3B"/>
    <w:rsid w:val="002D0FAC"/>
    <w:rsid w:val="002D1897"/>
    <w:rsid w:val="002D27FD"/>
    <w:rsid w:val="002D4647"/>
    <w:rsid w:val="002D4D56"/>
    <w:rsid w:val="002D4FDE"/>
    <w:rsid w:val="002D7C50"/>
    <w:rsid w:val="002E2D19"/>
    <w:rsid w:val="002E3334"/>
    <w:rsid w:val="002E7D74"/>
    <w:rsid w:val="002F050D"/>
    <w:rsid w:val="002F5DCB"/>
    <w:rsid w:val="00303F4A"/>
    <w:rsid w:val="003061D4"/>
    <w:rsid w:val="003066A2"/>
    <w:rsid w:val="0031703F"/>
    <w:rsid w:val="003225EA"/>
    <w:rsid w:val="00322720"/>
    <w:rsid w:val="00322A1E"/>
    <w:rsid w:val="00323EBF"/>
    <w:rsid w:val="0032686B"/>
    <w:rsid w:val="00332568"/>
    <w:rsid w:val="00335D16"/>
    <w:rsid w:val="00340CEC"/>
    <w:rsid w:val="00345D11"/>
    <w:rsid w:val="00354174"/>
    <w:rsid w:val="003615B1"/>
    <w:rsid w:val="00361B8D"/>
    <w:rsid w:val="0036370E"/>
    <w:rsid w:val="00364B53"/>
    <w:rsid w:val="0036647E"/>
    <w:rsid w:val="00367341"/>
    <w:rsid w:val="003726EA"/>
    <w:rsid w:val="00382C14"/>
    <w:rsid w:val="00396CE8"/>
    <w:rsid w:val="003975BE"/>
    <w:rsid w:val="0039781E"/>
    <w:rsid w:val="003A49D0"/>
    <w:rsid w:val="003A59F1"/>
    <w:rsid w:val="003B23B2"/>
    <w:rsid w:val="003B5885"/>
    <w:rsid w:val="003C294D"/>
    <w:rsid w:val="003D0DA0"/>
    <w:rsid w:val="003D1100"/>
    <w:rsid w:val="003D17F4"/>
    <w:rsid w:val="003D2DCB"/>
    <w:rsid w:val="003D39BA"/>
    <w:rsid w:val="003D522E"/>
    <w:rsid w:val="003D57BA"/>
    <w:rsid w:val="003E0704"/>
    <w:rsid w:val="003F267F"/>
    <w:rsid w:val="004000F6"/>
    <w:rsid w:val="00403C0A"/>
    <w:rsid w:val="00403E2D"/>
    <w:rsid w:val="004059B4"/>
    <w:rsid w:val="00406436"/>
    <w:rsid w:val="004134CB"/>
    <w:rsid w:val="004169F0"/>
    <w:rsid w:val="00421CDC"/>
    <w:rsid w:val="00435B94"/>
    <w:rsid w:val="00436016"/>
    <w:rsid w:val="004423D5"/>
    <w:rsid w:val="00444B7C"/>
    <w:rsid w:val="00445D0E"/>
    <w:rsid w:val="004466B6"/>
    <w:rsid w:val="004505DA"/>
    <w:rsid w:val="00450FB8"/>
    <w:rsid w:val="004533A0"/>
    <w:rsid w:val="0045397F"/>
    <w:rsid w:val="00462F36"/>
    <w:rsid w:val="0047142A"/>
    <w:rsid w:val="004725AC"/>
    <w:rsid w:val="00474A2F"/>
    <w:rsid w:val="00477B06"/>
    <w:rsid w:val="00481D4C"/>
    <w:rsid w:val="00483D7D"/>
    <w:rsid w:val="00484A2A"/>
    <w:rsid w:val="00487390"/>
    <w:rsid w:val="00496D3F"/>
    <w:rsid w:val="004A0EA4"/>
    <w:rsid w:val="004A10C0"/>
    <w:rsid w:val="004B2F37"/>
    <w:rsid w:val="004B7F62"/>
    <w:rsid w:val="004C15EA"/>
    <w:rsid w:val="004C44EE"/>
    <w:rsid w:val="004C668E"/>
    <w:rsid w:val="004E06D4"/>
    <w:rsid w:val="004E19FE"/>
    <w:rsid w:val="004E433D"/>
    <w:rsid w:val="004F0C79"/>
    <w:rsid w:val="004F11F1"/>
    <w:rsid w:val="004F3415"/>
    <w:rsid w:val="00510EE6"/>
    <w:rsid w:val="0051612C"/>
    <w:rsid w:val="005203FB"/>
    <w:rsid w:val="00522130"/>
    <w:rsid w:val="00522F3B"/>
    <w:rsid w:val="0052340D"/>
    <w:rsid w:val="00525F7A"/>
    <w:rsid w:val="00527AB7"/>
    <w:rsid w:val="00527F66"/>
    <w:rsid w:val="0053089B"/>
    <w:rsid w:val="00536D12"/>
    <w:rsid w:val="00536F48"/>
    <w:rsid w:val="005377B0"/>
    <w:rsid w:val="005443F6"/>
    <w:rsid w:val="00545225"/>
    <w:rsid w:val="005520AF"/>
    <w:rsid w:val="0055390E"/>
    <w:rsid w:val="00555494"/>
    <w:rsid w:val="00555B87"/>
    <w:rsid w:val="00560DB8"/>
    <w:rsid w:val="00561EBE"/>
    <w:rsid w:val="005622EA"/>
    <w:rsid w:val="00566B03"/>
    <w:rsid w:val="00567439"/>
    <w:rsid w:val="00567671"/>
    <w:rsid w:val="00575197"/>
    <w:rsid w:val="005755E3"/>
    <w:rsid w:val="00576430"/>
    <w:rsid w:val="005818B5"/>
    <w:rsid w:val="00586B69"/>
    <w:rsid w:val="00590CD0"/>
    <w:rsid w:val="00593166"/>
    <w:rsid w:val="005A2477"/>
    <w:rsid w:val="005A386E"/>
    <w:rsid w:val="005A63CB"/>
    <w:rsid w:val="005A6450"/>
    <w:rsid w:val="005B1CA1"/>
    <w:rsid w:val="005B2EFE"/>
    <w:rsid w:val="005B4F47"/>
    <w:rsid w:val="005B7E89"/>
    <w:rsid w:val="005C05A3"/>
    <w:rsid w:val="005C0BF5"/>
    <w:rsid w:val="005C2D78"/>
    <w:rsid w:val="005C72BA"/>
    <w:rsid w:val="005C7AFE"/>
    <w:rsid w:val="005C7CEE"/>
    <w:rsid w:val="005D460B"/>
    <w:rsid w:val="005D5D57"/>
    <w:rsid w:val="005E6F14"/>
    <w:rsid w:val="005F1DBB"/>
    <w:rsid w:val="005F3F66"/>
    <w:rsid w:val="005F5D34"/>
    <w:rsid w:val="005F6889"/>
    <w:rsid w:val="00600FB2"/>
    <w:rsid w:val="00601571"/>
    <w:rsid w:val="006040F1"/>
    <w:rsid w:val="00607D6C"/>
    <w:rsid w:val="00611C13"/>
    <w:rsid w:val="0062016F"/>
    <w:rsid w:val="0062029F"/>
    <w:rsid w:val="00621D7E"/>
    <w:rsid w:val="00623294"/>
    <w:rsid w:val="00623797"/>
    <w:rsid w:val="00625073"/>
    <w:rsid w:val="00626DA7"/>
    <w:rsid w:val="00634C52"/>
    <w:rsid w:val="00637F75"/>
    <w:rsid w:val="00641DB4"/>
    <w:rsid w:val="00642323"/>
    <w:rsid w:val="00651689"/>
    <w:rsid w:val="0065265B"/>
    <w:rsid w:val="00652AFE"/>
    <w:rsid w:val="006544A3"/>
    <w:rsid w:val="00654806"/>
    <w:rsid w:val="006614ED"/>
    <w:rsid w:val="0066328A"/>
    <w:rsid w:val="006649BA"/>
    <w:rsid w:val="0067651C"/>
    <w:rsid w:val="006768E9"/>
    <w:rsid w:val="00677E9E"/>
    <w:rsid w:val="006864D1"/>
    <w:rsid w:val="00690918"/>
    <w:rsid w:val="00691491"/>
    <w:rsid w:val="006930D4"/>
    <w:rsid w:val="006A1E2F"/>
    <w:rsid w:val="006A694D"/>
    <w:rsid w:val="006A6C33"/>
    <w:rsid w:val="006B1607"/>
    <w:rsid w:val="006B6DE1"/>
    <w:rsid w:val="006C305D"/>
    <w:rsid w:val="006C6ED5"/>
    <w:rsid w:val="006D117B"/>
    <w:rsid w:val="006D3372"/>
    <w:rsid w:val="006E068C"/>
    <w:rsid w:val="006E397E"/>
    <w:rsid w:val="006E405D"/>
    <w:rsid w:val="006E473A"/>
    <w:rsid w:val="006F56B1"/>
    <w:rsid w:val="006F5B9B"/>
    <w:rsid w:val="006F5DC2"/>
    <w:rsid w:val="006F613F"/>
    <w:rsid w:val="006F7E59"/>
    <w:rsid w:val="0070472F"/>
    <w:rsid w:val="0071218B"/>
    <w:rsid w:val="007123EC"/>
    <w:rsid w:val="00723944"/>
    <w:rsid w:val="0072422C"/>
    <w:rsid w:val="007273ED"/>
    <w:rsid w:val="00730DBE"/>
    <w:rsid w:val="00732A3B"/>
    <w:rsid w:val="007351EA"/>
    <w:rsid w:val="00736F93"/>
    <w:rsid w:val="00737650"/>
    <w:rsid w:val="00737976"/>
    <w:rsid w:val="007422BD"/>
    <w:rsid w:val="007508D1"/>
    <w:rsid w:val="007703A0"/>
    <w:rsid w:val="00771B91"/>
    <w:rsid w:val="0077390C"/>
    <w:rsid w:val="00774CDC"/>
    <w:rsid w:val="007766AE"/>
    <w:rsid w:val="007808AD"/>
    <w:rsid w:val="00781F06"/>
    <w:rsid w:val="00785326"/>
    <w:rsid w:val="00785C30"/>
    <w:rsid w:val="00786EF3"/>
    <w:rsid w:val="007941B2"/>
    <w:rsid w:val="00797487"/>
    <w:rsid w:val="007A0709"/>
    <w:rsid w:val="007A2E59"/>
    <w:rsid w:val="007A481E"/>
    <w:rsid w:val="007C1447"/>
    <w:rsid w:val="007C1BC9"/>
    <w:rsid w:val="007D58C3"/>
    <w:rsid w:val="007E6826"/>
    <w:rsid w:val="00804CC6"/>
    <w:rsid w:val="00805F50"/>
    <w:rsid w:val="008100A9"/>
    <w:rsid w:val="008101D7"/>
    <w:rsid w:val="00810D8B"/>
    <w:rsid w:val="00817642"/>
    <w:rsid w:val="0082138B"/>
    <w:rsid w:val="00822839"/>
    <w:rsid w:val="0082290A"/>
    <w:rsid w:val="00822AE0"/>
    <w:rsid w:val="00824807"/>
    <w:rsid w:val="00824862"/>
    <w:rsid w:val="00824CD4"/>
    <w:rsid w:val="008267E2"/>
    <w:rsid w:val="008324E6"/>
    <w:rsid w:val="00833CEE"/>
    <w:rsid w:val="00833F0B"/>
    <w:rsid w:val="00836617"/>
    <w:rsid w:val="008366C4"/>
    <w:rsid w:val="00836AF8"/>
    <w:rsid w:val="008401F0"/>
    <w:rsid w:val="008443C4"/>
    <w:rsid w:val="0084708A"/>
    <w:rsid w:val="00851A3C"/>
    <w:rsid w:val="00853344"/>
    <w:rsid w:val="00854F0D"/>
    <w:rsid w:val="008571FC"/>
    <w:rsid w:val="008572DA"/>
    <w:rsid w:val="00861DE1"/>
    <w:rsid w:val="008668D3"/>
    <w:rsid w:val="00870552"/>
    <w:rsid w:val="00870ED8"/>
    <w:rsid w:val="0087200C"/>
    <w:rsid w:val="00872D02"/>
    <w:rsid w:val="008776F6"/>
    <w:rsid w:val="00884B48"/>
    <w:rsid w:val="0088664E"/>
    <w:rsid w:val="00890F66"/>
    <w:rsid w:val="00897072"/>
    <w:rsid w:val="008A0CDC"/>
    <w:rsid w:val="008A0F4C"/>
    <w:rsid w:val="008A4CBB"/>
    <w:rsid w:val="008A525D"/>
    <w:rsid w:val="008A6B4C"/>
    <w:rsid w:val="008B0B81"/>
    <w:rsid w:val="008B0DF2"/>
    <w:rsid w:val="008B167F"/>
    <w:rsid w:val="008B36C6"/>
    <w:rsid w:val="008B6AD9"/>
    <w:rsid w:val="008B7312"/>
    <w:rsid w:val="008C0C8F"/>
    <w:rsid w:val="008C1F8D"/>
    <w:rsid w:val="008C61FA"/>
    <w:rsid w:val="008D135F"/>
    <w:rsid w:val="008D2328"/>
    <w:rsid w:val="008D4116"/>
    <w:rsid w:val="008D4486"/>
    <w:rsid w:val="008D74DF"/>
    <w:rsid w:val="008E1433"/>
    <w:rsid w:val="008E67C3"/>
    <w:rsid w:val="008E7FE8"/>
    <w:rsid w:val="008F0411"/>
    <w:rsid w:val="0090322B"/>
    <w:rsid w:val="0091082A"/>
    <w:rsid w:val="00911D4D"/>
    <w:rsid w:val="00912655"/>
    <w:rsid w:val="00913B24"/>
    <w:rsid w:val="009146CB"/>
    <w:rsid w:val="0093076F"/>
    <w:rsid w:val="0093251E"/>
    <w:rsid w:val="00933554"/>
    <w:rsid w:val="00935911"/>
    <w:rsid w:val="009446A1"/>
    <w:rsid w:val="0094568B"/>
    <w:rsid w:val="0094612A"/>
    <w:rsid w:val="009520A4"/>
    <w:rsid w:val="009604F4"/>
    <w:rsid w:val="0096276E"/>
    <w:rsid w:val="00962790"/>
    <w:rsid w:val="00962911"/>
    <w:rsid w:val="00970831"/>
    <w:rsid w:val="00972B43"/>
    <w:rsid w:val="00972EA1"/>
    <w:rsid w:val="009762FA"/>
    <w:rsid w:val="009765B2"/>
    <w:rsid w:val="00990048"/>
    <w:rsid w:val="00996BC4"/>
    <w:rsid w:val="009A1C07"/>
    <w:rsid w:val="009A56DE"/>
    <w:rsid w:val="009B4A79"/>
    <w:rsid w:val="009B7FDC"/>
    <w:rsid w:val="009C0CFA"/>
    <w:rsid w:val="009D0116"/>
    <w:rsid w:val="009D1E18"/>
    <w:rsid w:val="009D20A2"/>
    <w:rsid w:val="009D4E7F"/>
    <w:rsid w:val="009D6A54"/>
    <w:rsid w:val="009E1F0F"/>
    <w:rsid w:val="009E3745"/>
    <w:rsid w:val="009E513D"/>
    <w:rsid w:val="009E5F8F"/>
    <w:rsid w:val="009E7083"/>
    <w:rsid w:val="009F19BE"/>
    <w:rsid w:val="009F1A10"/>
    <w:rsid w:val="009F205F"/>
    <w:rsid w:val="009F2409"/>
    <w:rsid w:val="009F5025"/>
    <w:rsid w:val="00A01D53"/>
    <w:rsid w:val="00A02646"/>
    <w:rsid w:val="00A039D8"/>
    <w:rsid w:val="00A05431"/>
    <w:rsid w:val="00A06BFB"/>
    <w:rsid w:val="00A11181"/>
    <w:rsid w:val="00A149F1"/>
    <w:rsid w:val="00A15195"/>
    <w:rsid w:val="00A17C81"/>
    <w:rsid w:val="00A20CF4"/>
    <w:rsid w:val="00A20E9C"/>
    <w:rsid w:val="00A2227B"/>
    <w:rsid w:val="00A2366F"/>
    <w:rsid w:val="00A24A4C"/>
    <w:rsid w:val="00A25C55"/>
    <w:rsid w:val="00A330DA"/>
    <w:rsid w:val="00A4601D"/>
    <w:rsid w:val="00A65CB2"/>
    <w:rsid w:val="00A6600A"/>
    <w:rsid w:val="00A66226"/>
    <w:rsid w:val="00A70446"/>
    <w:rsid w:val="00A75FE4"/>
    <w:rsid w:val="00A80BD9"/>
    <w:rsid w:val="00A90512"/>
    <w:rsid w:val="00A939FB"/>
    <w:rsid w:val="00A93F69"/>
    <w:rsid w:val="00AA3A09"/>
    <w:rsid w:val="00AA6E86"/>
    <w:rsid w:val="00AB24A7"/>
    <w:rsid w:val="00AC2FFE"/>
    <w:rsid w:val="00AC5DD8"/>
    <w:rsid w:val="00AD02A6"/>
    <w:rsid w:val="00AD0C57"/>
    <w:rsid w:val="00AD3E28"/>
    <w:rsid w:val="00AE0F44"/>
    <w:rsid w:val="00AE1DB8"/>
    <w:rsid w:val="00AE7DC3"/>
    <w:rsid w:val="00AF21E4"/>
    <w:rsid w:val="00AF3056"/>
    <w:rsid w:val="00AF3198"/>
    <w:rsid w:val="00AF64B9"/>
    <w:rsid w:val="00B00B8F"/>
    <w:rsid w:val="00B05505"/>
    <w:rsid w:val="00B11A1C"/>
    <w:rsid w:val="00B13CE2"/>
    <w:rsid w:val="00B140C6"/>
    <w:rsid w:val="00B24DC4"/>
    <w:rsid w:val="00B30FF6"/>
    <w:rsid w:val="00B32D18"/>
    <w:rsid w:val="00B33ACE"/>
    <w:rsid w:val="00B41B6A"/>
    <w:rsid w:val="00B41FA5"/>
    <w:rsid w:val="00B446C4"/>
    <w:rsid w:val="00B46A24"/>
    <w:rsid w:val="00B50327"/>
    <w:rsid w:val="00B51AF4"/>
    <w:rsid w:val="00B5244F"/>
    <w:rsid w:val="00B639C5"/>
    <w:rsid w:val="00B64358"/>
    <w:rsid w:val="00B674E2"/>
    <w:rsid w:val="00B70CB5"/>
    <w:rsid w:val="00B753A0"/>
    <w:rsid w:val="00B80593"/>
    <w:rsid w:val="00B80791"/>
    <w:rsid w:val="00B8390E"/>
    <w:rsid w:val="00B8479A"/>
    <w:rsid w:val="00B97EF8"/>
    <w:rsid w:val="00BA0F0B"/>
    <w:rsid w:val="00BA31A9"/>
    <w:rsid w:val="00BA6F6E"/>
    <w:rsid w:val="00BA78AB"/>
    <w:rsid w:val="00BB1E23"/>
    <w:rsid w:val="00BB4665"/>
    <w:rsid w:val="00BB73E2"/>
    <w:rsid w:val="00BB7833"/>
    <w:rsid w:val="00BC2E4E"/>
    <w:rsid w:val="00BC38EA"/>
    <w:rsid w:val="00BE1B8A"/>
    <w:rsid w:val="00BF0610"/>
    <w:rsid w:val="00BF06D6"/>
    <w:rsid w:val="00BF080D"/>
    <w:rsid w:val="00BF33AB"/>
    <w:rsid w:val="00BF5CE0"/>
    <w:rsid w:val="00C14378"/>
    <w:rsid w:val="00C21233"/>
    <w:rsid w:val="00C26AFC"/>
    <w:rsid w:val="00C42311"/>
    <w:rsid w:val="00C4351F"/>
    <w:rsid w:val="00C43CF1"/>
    <w:rsid w:val="00C51922"/>
    <w:rsid w:val="00C543FB"/>
    <w:rsid w:val="00C549CA"/>
    <w:rsid w:val="00C552A2"/>
    <w:rsid w:val="00C613A7"/>
    <w:rsid w:val="00C6437B"/>
    <w:rsid w:val="00C76AD8"/>
    <w:rsid w:val="00C76EF5"/>
    <w:rsid w:val="00C77E85"/>
    <w:rsid w:val="00C810F6"/>
    <w:rsid w:val="00C86155"/>
    <w:rsid w:val="00C873AE"/>
    <w:rsid w:val="00CA232A"/>
    <w:rsid w:val="00CA2C64"/>
    <w:rsid w:val="00CA441A"/>
    <w:rsid w:val="00CA5198"/>
    <w:rsid w:val="00CA5482"/>
    <w:rsid w:val="00CB6479"/>
    <w:rsid w:val="00CC0A87"/>
    <w:rsid w:val="00CC41E1"/>
    <w:rsid w:val="00CD06FB"/>
    <w:rsid w:val="00CD4A9C"/>
    <w:rsid w:val="00CD4FE1"/>
    <w:rsid w:val="00CE22FC"/>
    <w:rsid w:val="00CE2541"/>
    <w:rsid w:val="00CE2753"/>
    <w:rsid w:val="00CE70F5"/>
    <w:rsid w:val="00CF0A6F"/>
    <w:rsid w:val="00CF1468"/>
    <w:rsid w:val="00D03C11"/>
    <w:rsid w:val="00D06A75"/>
    <w:rsid w:val="00D079E6"/>
    <w:rsid w:val="00D12637"/>
    <w:rsid w:val="00D149C1"/>
    <w:rsid w:val="00D243E7"/>
    <w:rsid w:val="00D24667"/>
    <w:rsid w:val="00D27031"/>
    <w:rsid w:val="00D272DF"/>
    <w:rsid w:val="00D340DD"/>
    <w:rsid w:val="00D4095A"/>
    <w:rsid w:val="00D50B86"/>
    <w:rsid w:val="00D52448"/>
    <w:rsid w:val="00D5705D"/>
    <w:rsid w:val="00D573B4"/>
    <w:rsid w:val="00D61A24"/>
    <w:rsid w:val="00D63E8B"/>
    <w:rsid w:val="00D75E1A"/>
    <w:rsid w:val="00D7768D"/>
    <w:rsid w:val="00D82B01"/>
    <w:rsid w:val="00D83106"/>
    <w:rsid w:val="00D935C4"/>
    <w:rsid w:val="00D959FA"/>
    <w:rsid w:val="00DA1AD7"/>
    <w:rsid w:val="00DB1E73"/>
    <w:rsid w:val="00DC3FA3"/>
    <w:rsid w:val="00DC6B57"/>
    <w:rsid w:val="00DE12E3"/>
    <w:rsid w:val="00DE2326"/>
    <w:rsid w:val="00DE4C4A"/>
    <w:rsid w:val="00DE72B1"/>
    <w:rsid w:val="00DF22BB"/>
    <w:rsid w:val="00DF511F"/>
    <w:rsid w:val="00E01557"/>
    <w:rsid w:val="00E1295E"/>
    <w:rsid w:val="00E13924"/>
    <w:rsid w:val="00E14153"/>
    <w:rsid w:val="00E1597F"/>
    <w:rsid w:val="00E216A8"/>
    <w:rsid w:val="00E23A48"/>
    <w:rsid w:val="00E25C86"/>
    <w:rsid w:val="00E261C2"/>
    <w:rsid w:val="00E263CF"/>
    <w:rsid w:val="00E31070"/>
    <w:rsid w:val="00E37844"/>
    <w:rsid w:val="00E43B87"/>
    <w:rsid w:val="00E44BC2"/>
    <w:rsid w:val="00E524D9"/>
    <w:rsid w:val="00E5343C"/>
    <w:rsid w:val="00E563A5"/>
    <w:rsid w:val="00E60684"/>
    <w:rsid w:val="00E61F71"/>
    <w:rsid w:val="00E646EC"/>
    <w:rsid w:val="00E658F0"/>
    <w:rsid w:val="00E71BA7"/>
    <w:rsid w:val="00E730F8"/>
    <w:rsid w:val="00E742C6"/>
    <w:rsid w:val="00E92B14"/>
    <w:rsid w:val="00E96671"/>
    <w:rsid w:val="00EA7C59"/>
    <w:rsid w:val="00EB25BA"/>
    <w:rsid w:val="00ED07D0"/>
    <w:rsid w:val="00ED1B05"/>
    <w:rsid w:val="00ED5C7B"/>
    <w:rsid w:val="00EE196F"/>
    <w:rsid w:val="00EE27C3"/>
    <w:rsid w:val="00EF1E89"/>
    <w:rsid w:val="00EF2A75"/>
    <w:rsid w:val="00EF2F74"/>
    <w:rsid w:val="00F01902"/>
    <w:rsid w:val="00F23382"/>
    <w:rsid w:val="00F234F3"/>
    <w:rsid w:val="00F267E6"/>
    <w:rsid w:val="00F26E03"/>
    <w:rsid w:val="00F307A5"/>
    <w:rsid w:val="00F34914"/>
    <w:rsid w:val="00F41AA6"/>
    <w:rsid w:val="00F41DF5"/>
    <w:rsid w:val="00F46F6A"/>
    <w:rsid w:val="00F558CF"/>
    <w:rsid w:val="00F60585"/>
    <w:rsid w:val="00F66496"/>
    <w:rsid w:val="00F73013"/>
    <w:rsid w:val="00F813CA"/>
    <w:rsid w:val="00F828EC"/>
    <w:rsid w:val="00F93F34"/>
    <w:rsid w:val="00F968D0"/>
    <w:rsid w:val="00FA0A9D"/>
    <w:rsid w:val="00FA145E"/>
    <w:rsid w:val="00FA2AB8"/>
    <w:rsid w:val="00FA6653"/>
    <w:rsid w:val="00FB0827"/>
    <w:rsid w:val="00FB1568"/>
    <w:rsid w:val="00FB5A4C"/>
    <w:rsid w:val="00FB6402"/>
    <w:rsid w:val="00FB7493"/>
    <w:rsid w:val="00FC0F80"/>
    <w:rsid w:val="00FC2359"/>
    <w:rsid w:val="00FD0AB5"/>
    <w:rsid w:val="00FD6471"/>
    <w:rsid w:val="00FE5397"/>
    <w:rsid w:val="00FF2339"/>
    <w:rsid w:val="00FF40A1"/>
    <w:rsid w:val="00FF7A37"/>
    <w:rsid w:val="013F1126"/>
    <w:rsid w:val="01685C75"/>
    <w:rsid w:val="022FB754"/>
    <w:rsid w:val="05234845"/>
    <w:rsid w:val="085AE907"/>
    <w:rsid w:val="096E5F21"/>
    <w:rsid w:val="09C7FE45"/>
    <w:rsid w:val="0DB520DA"/>
    <w:rsid w:val="0E752D9C"/>
    <w:rsid w:val="0FD81666"/>
    <w:rsid w:val="1494C338"/>
    <w:rsid w:val="15640BB1"/>
    <w:rsid w:val="176D4DF3"/>
    <w:rsid w:val="17CC63FA"/>
    <w:rsid w:val="1A7845DE"/>
    <w:rsid w:val="1AD82DDE"/>
    <w:rsid w:val="1C5C90CB"/>
    <w:rsid w:val="1C86ACC0"/>
    <w:rsid w:val="1E6B3D7D"/>
    <w:rsid w:val="1F64E9F6"/>
    <w:rsid w:val="2379505D"/>
    <w:rsid w:val="26DA2563"/>
    <w:rsid w:val="2AD8D51D"/>
    <w:rsid w:val="30C4CFA8"/>
    <w:rsid w:val="352E764E"/>
    <w:rsid w:val="35C0529D"/>
    <w:rsid w:val="38F7823A"/>
    <w:rsid w:val="3A6A81C3"/>
    <w:rsid w:val="3A915962"/>
    <w:rsid w:val="3DA4E982"/>
    <w:rsid w:val="3E10F103"/>
    <w:rsid w:val="430780F8"/>
    <w:rsid w:val="430C2396"/>
    <w:rsid w:val="4823C42C"/>
    <w:rsid w:val="4B634180"/>
    <w:rsid w:val="4D1A12CD"/>
    <w:rsid w:val="53739608"/>
    <w:rsid w:val="54702C74"/>
    <w:rsid w:val="576C13B9"/>
    <w:rsid w:val="5DAE6C57"/>
    <w:rsid w:val="61D3FF5C"/>
    <w:rsid w:val="626D0C8F"/>
    <w:rsid w:val="63E758B3"/>
    <w:rsid w:val="67B75232"/>
    <w:rsid w:val="6CEC6692"/>
    <w:rsid w:val="6E029A4C"/>
    <w:rsid w:val="7296B983"/>
    <w:rsid w:val="76C9BBF1"/>
    <w:rsid w:val="7A92FD66"/>
    <w:rsid w:val="7DBF2C0B"/>
    <w:rsid w:val="7E077063"/>
    <w:rsid w:val="7FD84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DD69643"/>
  <w15:chartTrackingRefBased/>
  <w15:docId w15:val="{20C927A2-881E-45B0-9A46-14B7C2ACF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autoRedefine/>
    <w:qFormat/>
    <w:rsid w:val="00CF1468"/>
    <w:pPr>
      <w:keepNext/>
      <w:jc w:val="center"/>
      <w:outlineLvl w:val="0"/>
    </w:pPr>
    <w:rPr>
      <w:rFonts w:ascii="Arial" w:hAnsi="Arial" w:cs="Arial"/>
      <w:bCs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968D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6743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Arial" w:hAnsi="Arial"/>
      <w:b/>
      <w:bCs/>
      <w:sz w:val="1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Hyperlink">
    <w:name w:val="Hyperlink"/>
    <w:semiHidden/>
    <w:rPr>
      <w:color w:val="0000FF"/>
      <w:u w:val="single"/>
    </w:rPr>
  </w:style>
  <w:style w:type="paragraph" w:styleId="Textkrper">
    <w:name w:val="Body Text"/>
    <w:basedOn w:val="Standard"/>
    <w:semiHidden/>
    <w:rPr>
      <w:rFonts w:ascii="Arial" w:hAnsi="Arial" w:cs="Arial"/>
      <w:sz w:val="20"/>
    </w:rPr>
  </w:style>
  <w:style w:type="paragraph" w:customStyle="1" w:styleId="Formatvorlage1">
    <w:name w:val="Formatvorlage1"/>
    <w:basedOn w:val="Standard"/>
    <w:autoRedefine/>
    <w:pPr>
      <w:spacing w:line="360" w:lineRule="auto"/>
    </w:pPr>
    <w:rPr>
      <w:rFonts w:ascii="Arial" w:hAnsi="Arial"/>
      <w:bCs/>
    </w:rPr>
  </w:style>
  <w:style w:type="character" w:customStyle="1" w:styleId="berschrift3Zchn">
    <w:name w:val="Überschrift 3 Zchn"/>
    <w:link w:val="berschrift3"/>
    <w:uiPriority w:val="9"/>
    <w:semiHidden/>
    <w:rsid w:val="0056743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2Zchn">
    <w:name w:val="Überschrift 2 Zchn"/>
    <w:link w:val="berschrift2"/>
    <w:uiPriority w:val="9"/>
    <w:semiHidden/>
    <w:rsid w:val="00F968D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Fett">
    <w:name w:val="Strong"/>
    <w:qFormat/>
    <w:rsid w:val="00F968D0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3F69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A93F69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24CD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NichtaufgelsteErwhnung">
    <w:name w:val="Unresolved Mention"/>
    <w:uiPriority w:val="99"/>
    <w:semiHidden/>
    <w:unhideWhenUsed/>
    <w:rsid w:val="00824CD4"/>
    <w:rPr>
      <w:color w:val="808080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1B744D"/>
    <w:rPr>
      <w:color w:val="954F72" w:themeColor="followedHyperlink"/>
      <w:u w:val="single"/>
    </w:rPr>
  </w:style>
  <w:style w:type="paragraph" w:styleId="Kommentartext">
    <w:name w:val="annotation text"/>
    <w:basedOn w:val="Standard"/>
    <w:link w:val="KommentartextZchn"/>
    <w:uiPriority w:val="99"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C0A8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C0A87"/>
    <w:rPr>
      <w:b/>
      <w:bCs/>
    </w:rPr>
  </w:style>
  <w:style w:type="character" w:customStyle="1" w:styleId="A0">
    <w:name w:val="A0"/>
    <w:uiPriority w:val="99"/>
    <w:rsid w:val="003A59F1"/>
    <w:rPr>
      <w:rFonts w:cs="DINOT"/>
      <w:color w:val="000000"/>
      <w:sz w:val="20"/>
      <w:szCs w:val="20"/>
    </w:rPr>
  </w:style>
  <w:style w:type="character" w:customStyle="1" w:styleId="A10">
    <w:name w:val="A10"/>
    <w:uiPriority w:val="99"/>
    <w:rsid w:val="003A59F1"/>
    <w:rPr>
      <w:rFonts w:cs="DINOT"/>
      <w:color w:val="000000"/>
      <w:sz w:val="11"/>
      <w:szCs w:val="11"/>
    </w:rPr>
  </w:style>
  <w:style w:type="paragraph" w:styleId="berarbeitung">
    <w:name w:val="Revision"/>
    <w:hidden/>
    <w:uiPriority w:val="99"/>
    <w:semiHidden/>
    <w:rsid w:val="00BA0F0B"/>
    <w:rPr>
      <w:sz w:val="24"/>
      <w:szCs w:val="24"/>
    </w:rPr>
  </w:style>
  <w:style w:type="character" w:styleId="Hervorhebung">
    <w:name w:val="Emphasis"/>
    <w:basedOn w:val="Absatz-Standardschriftart"/>
    <w:uiPriority w:val="20"/>
    <w:qFormat/>
    <w:rsid w:val="004533A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5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2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1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2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4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d.schmid@strothoff-international-school.de" TargetMode="External"/><Relationship Id="rId3" Type="http://schemas.openxmlformats.org/officeDocument/2006/relationships/hyperlink" Target="http://www.strothoff-international-school.de" TargetMode="External"/><Relationship Id="rId7" Type="http://schemas.openxmlformats.org/officeDocument/2006/relationships/hyperlink" Target="http://www.strothoff-international-school.de" TargetMode="External"/><Relationship Id="rId2" Type="http://schemas.openxmlformats.org/officeDocument/2006/relationships/hyperlink" Target="mailto:d.schmid@strothoff-international-school.de" TargetMode="External"/><Relationship Id="rId1" Type="http://schemas.openxmlformats.org/officeDocument/2006/relationships/image" Target="media/image2.jpeg"/><Relationship Id="rId6" Type="http://schemas.openxmlformats.org/officeDocument/2006/relationships/hyperlink" Target="mailto:d.schmid@strothoff-international-school.de" TargetMode="External"/><Relationship Id="rId5" Type="http://schemas.openxmlformats.org/officeDocument/2006/relationships/hyperlink" Target="http://www.strothoff-international-school.de" TargetMode="External"/><Relationship Id="rId4" Type="http://schemas.openxmlformats.org/officeDocument/2006/relationships/hyperlink" Target="mailto:d.schmid@strothoff-international-school.de" TargetMode="External"/><Relationship Id="rId9" Type="http://schemas.openxmlformats.org/officeDocument/2006/relationships/hyperlink" Target="http://www.strothoff-international-school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Paulick.MHKNET\Anwendungsdaten\Microsoft\Vorlagen\MHK%20PM%20formatiert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2ADDE-9B0A-4CEC-8200-2D540F325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MHK PM formatiert</Template>
  <TotalTime>0</TotalTime>
  <Pages>1</Pages>
  <Words>198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PRESSE-INFO interdomus Haustechnik</vt:lpstr>
    </vt:vector>
  </TitlesOfParts>
  <Company>info-text</Company>
  <LinksUpToDate>false</LinksUpToDate>
  <CharactersWithSpaces>1560</CharactersWithSpaces>
  <SharedDoc>false</SharedDoc>
  <HLinks>
    <vt:vector size="24" baseType="variant">
      <vt:variant>
        <vt:i4>852062</vt:i4>
      </vt:variant>
      <vt:variant>
        <vt:i4>9</vt:i4>
      </vt:variant>
      <vt:variant>
        <vt:i4>0</vt:i4>
      </vt:variant>
      <vt:variant>
        <vt:i4>5</vt:i4>
      </vt:variant>
      <vt:variant>
        <vt:lpwstr>http://www.strothoff-international-school.de/</vt:lpwstr>
      </vt:variant>
      <vt:variant>
        <vt:lpwstr/>
      </vt:variant>
      <vt:variant>
        <vt:i4>3801165</vt:i4>
      </vt:variant>
      <vt:variant>
        <vt:i4>6</vt:i4>
      </vt:variant>
      <vt:variant>
        <vt:i4>0</vt:i4>
      </vt:variant>
      <vt:variant>
        <vt:i4>5</vt:i4>
      </vt:variant>
      <vt:variant>
        <vt:lpwstr>mailto:d.schmid@strothoff-international-school.de</vt:lpwstr>
      </vt:variant>
      <vt:variant>
        <vt:lpwstr/>
      </vt:variant>
      <vt:variant>
        <vt:i4>852062</vt:i4>
      </vt:variant>
      <vt:variant>
        <vt:i4>3</vt:i4>
      </vt:variant>
      <vt:variant>
        <vt:i4>0</vt:i4>
      </vt:variant>
      <vt:variant>
        <vt:i4>5</vt:i4>
      </vt:variant>
      <vt:variant>
        <vt:lpwstr>http://www.strothoff-international-school.de/</vt:lpwstr>
      </vt:variant>
      <vt:variant>
        <vt:lpwstr/>
      </vt:variant>
      <vt:variant>
        <vt:i4>3801165</vt:i4>
      </vt:variant>
      <vt:variant>
        <vt:i4>0</vt:i4>
      </vt:variant>
      <vt:variant>
        <vt:i4>0</vt:i4>
      </vt:variant>
      <vt:variant>
        <vt:i4>5</vt:i4>
      </vt:variant>
      <vt:variant>
        <vt:lpwstr>mailto:d.schmid@strothoff-international-school.de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PRESSE-INFO interdomus Haustechnik</dc:title>
  <dc:subject/>
  <dc:creator>Paulick, Jacqueline</dc:creator>
  <cp:keywords/>
  <cp:lastModifiedBy>Karges, Yvonne</cp:lastModifiedBy>
  <cp:revision>14</cp:revision>
  <cp:lastPrinted>2023-01-16T12:37:00Z</cp:lastPrinted>
  <dcterms:created xsi:type="dcterms:W3CDTF">2022-12-15T09:06:00Z</dcterms:created>
  <dcterms:modified xsi:type="dcterms:W3CDTF">2023-01-16T13:27:00Z</dcterms:modified>
</cp:coreProperties>
</file>