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FCBD6" w14:textId="77777777" w:rsidR="00C74519" w:rsidRPr="006261F0" w:rsidRDefault="00C74519" w:rsidP="00C74519">
      <w:pPr>
        <w:tabs>
          <w:tab w:val="left" w:pos="4990"/>
        </w:tabs>
        <w:rPr>
          <w:rFonts w:ascii="Arial" w:hAnsi="Arial" w:cs="Arial"/>
        </w:rPr>
      </w:pPr>
      <w:r>
        <w:rPr>
          <w:rFonts w:ascii="Arial" w:hAnsi="Arial" w:cs="Arial"/>
          <w:b/>
          <w:bCs/>
          <w:sz w:val="28"/>
          <w:szCs w:val="28"/>
        </w:rPr>
        <w:t xml:space="preserve">Bautechnik beziehen – flexibel, reibungslos  und mit </w:t>
      </w:r>
      <w:r w:rsidRPr="0043321C">
        <w:rPr>
          <w:rFonts w:ascii="Arial" w:hAnsi="Arial" w:cs="Arial"/>
          <w:b/>
          <w:bCs/>
          <w:sz w:val="28"/>
          <w:szCs w:val="28"/>
        </w:rPr>
        <w:t>geringe</w:t>
      </w:r>
      <w:r>
        <w:rPr>
          <w:rFonts w:ascii="Arial" w:hAnsi="Arial" w:cs="Arial"/>
          <w:b/>
          <w:bCs/>
          <w:sz w:val="28"/>
          <w:szCs w:val="28"/>
        </w:rPr>
        <w:t>r</w:t>
      </w:r>
      <w:r w:rsidRPr="0043321C">
        <w:rPr>
          <w:rFonts w:ascii="Arial" w:hAnsi="Arial" w:cs="Arial"/>
          <w:b/>
          <w:bCs/>
          <w:sz w:val="28"/>
          <w:szCs w:val="28"/>
        </w:rPr>
        <w:t xml:space="preserve"> finanzielle</w:t>
      </w:r>
      <w:r>
        <w:rPr>
          <w:rFonts w:ascii="Arial" w:hAnsi="Arial" w:cs="Arial"/>
          <w:b/>
          <w:bCs/>
          <w:sz w:val="28"/>
          <w:szCs w:val="28"/>
        </w:rPr>
        <w:t>r</w:t>
      </w:r>
      <w:r w:rsidRPr="0043321C">
        <w:rPr>
          <w:rFonts w:ascii="Arial" w:hAnsi="Arial" w:cs="Arial"/>
          <w:b/>
          <w:bCs/>
          <w:sz w:val="28"/>
          <w:szCs w:val="28"/>
        </w:rPr>
        <w:t xml:space="preserve"> Belastung</w:t>
      </w:r>
      <w:r>
        <w:rPr>
          <w:rFonts w:ascii="Arial" w:hAnsi="Arial" w:cs="Arial"/>
          <w:b/>
          <w:bCs/>
          <w:sz w:val="28"/>
          <w:szCs w:val="28"/>
        </w:rPr>
        <w:t xml:space="preserve"> </w:t>
      </w:r>
      <w:r w:rsidRPr="0043321C">
        <w:rPr>
          <w:rFonts w:ascii="Arial" w:hAnsi="Arial" w:cs="Arial"/>
          <w:b/>
          <w:sz w:val="28"/>
          <w:szCs w:val="28"/>
        </w:rPr>
        <w:t> </w:t>
      </w:r>
    </w:p>
    <w:p w14:paraId="7E1B9A51" w14:textId="6218BAF5" w:rsidR="00C74519" w:rsidRPr="00D01EE7" w:rsidRDefault="00B436DB" w:rsidP="00C74519">
      <w:pPr>
        <w:tabs>
          <w:tab w:val="left" w:pos="4990"/>
        </w:tabs>
        <w:rPr>
          <w:rFonts w:ascii="Arial" w:hAnsi="Arial" w:cs="Arial"/>
          <w:b/>
          <w:sz w:val="22"/>
          <w:szCs w:val="22"/>
        </w:rPr>
      </w:pPr>
      <w:r>
        <w:rPr>
          <w:rFonts w:ascii="Arial" w:hAnsi="Arial" w:cs="Arial"/>
          <w:b/>
          <w:sz w:val="22"/>
          <w:szCs w:val="22"/>
        </w:rPr>
        <w:t>interdomus Haustechnik</w:t>
      </w:r>
      <w:r w:rsidR="00C74519">
        <w:rPr>
          <w:rFonts w:ascii="Arial" w:hAnsi="Arial" w:cs="Arial"/>
          <w:b/>
          <w:sz w:val="22"/>
          <w:szCs w:val="22"/>
        </w:rPr>
        <w:t xml:space="preserve"> und klickrent gehen Kooperation ein</w:t>
      </w:r>
    </w:p>
    <w:p w14:paraId="097DB584" w14:textId="77777777" w:rsidR="00E55BE9" w:rsidRPr="00D01EE7" w:rsidRDefault="00E55BE9" w:rsidP="00E55BE9">
      <w:pPr>
        <w:tabs>
          <w:tab w:val="left" w:pos="4990"/>
        </w:tabs>
        <w:rPr>
          <w:rFonts w:ascii="Arial" w:hAnsi="Arial" w:cs="Arial"/>
          <w:sz w:val="22"/>
          <w:szCs w:val="22"/>
        </w:rPr>
      </w:pPr>
    </w:p>
    <w:p w14:paraId="36A92EDE" w14:textId="2B81A214" w:rsidR="00E55BE9" w:rsidRPr="00D01EE7" w:rsidRDefault="00E55BE9" w:rsidP="00E55BE9">
      <w:pPr>
        <w:spacing w:after="160" w:line="280" w:lineRule="exact"/>
        <w:jc w:val="both"/>
        <w:rPr>
          <w:rFonts w:ascii="Arial" w:hAnsi="Arial" w:cs="Arial"/>
          <w:sz w:val="22"/>
          <w:szCs w:val="22"/>
        </w:rPr>
      </w:pPr>
      <w:r w:rsidRPr="00D01EE7">
        <w:rPr>
          <w:rFonts w:ascii="Arial" w:hAnsi="Arial" w:cs="Arial"/>
          <w:b/>
          <w:bCs/>
          <w:sz w:val="22"/>
          <w:szCs w:val="22"/>
        </w:rPr>
        <w:t xml:space="preserve">Dreieich, </w:t>
      </w:r>
      <w:r w:rsidR="00AA046D">
        <w:rPr>
          <w:rFonts w:ascii="Arial" w:hAnsi="Arial" w:cs="Arial"/>
          <w:b/>
          <w:bCs/>
          <w:sz w:val="22"/>
          <w:szCs w:val="22"/>
        </w:rPr>
        <w:t>07.02.2023</w:t>
      </w:r>
      <w:r w:rsidRPr="00D01EE7">
        <w:rPr>
          <w:rFonts w:ascii="Arial" w:hAnsi="Arial" w:cs="Arial"/>
          <w:b/>
          <w:bCs/>
          <w:sz w:val="22"/>
          <w:szCs w:val="22"/>
        </w:rPr>
        <w:t>:</w:t>
      </w:r>
      <w:r w:rsidRPr="00D01EE7">
        <w:rPr>
          <w:rFonts w:ascii="Arial" w:hAnsi="Arial" w:cs="Arial"/>
          <w:sz w:val="22"/>
          <w:szCs w:val="22"/>
        </w:rPr>
        <w:t xml:space="preserve"> „Ein schneller Zugriff auf alle benötigten Maschinen </w:t>
      </w:r>
      <w:r w:rsidR="00174477">
        <w:rPr>
          <w:rFonts w:ascii="Arial" w:hAnsi="Arial" w:cs="Arial"/>
          <w:sz w:val="22"/>
          <w:szCs w:val="22"/>
        </w:rPr>
        <w:t xml:space="preserve">und Betriebsmittel </w:t>
      </w:r>
      <w:r w:rsidRPr="00D01EE7">
        <w:rPr>
          <w:rFonts w:ascii="Arial" w:hAnsi="Arial" w:cs="Arial"/>
          <w:sz w:val="22"/>
          <w:szCs w:val="22"/>
        </w:rPr>
        <w:t xml:space="preserve">spart Anschaffungskosten, wertvolle Zeit und gewährleistet einen stressfreien, reibungslosen Arbeitsablauf“, erklärt </w:t>
      </w:r>
      <w:r w:rsidR="00AB55D7">
        <w:rPr>
          <w:rFonts w:ascii="Arial" w:hAnsi="Arial" w:cs="Arial"/>
          <w:sz w:val="22"/>
          <w:szCs w:val="22"/>
        </w:rPr>
        <w:t>Stefan Ehrhard</w:t>
      </w:r>
      <w:r w:rsidRPr="00D01EE7">
        <w:rPr>
          <w:rFonts w:ascii="Arial" w:hAnsi="Arial" w:cs="Arial"/>
          <w:sz w:val="22"/>
          <w:szCs w:val="22"/>
        </w:rPr>
        <w:t>, Geschäftsführer bei</w:t>
      </w:r>
      <w:r w:rsidR="00AB55D7">
        <w:rPr>
          <w:rFonts w:ascii="Arial" w:hAnsi="Arial" w:cs="Arial"/>
          <w:sz w:val="22"/>
          <w:szCs w:val="22"/>
        </w:rPr>
        <w:t xml:space="preserve"> interdomus Haustechnik</w:t>
      </w:r>
      <w:r w:rsidRPr="00D01EE7">
        <w:rPr>
          <w:rFonts w:ascii="Arial" w:hAnsi="Arial" w:cs="Arial"/>
          <w:sz w:val="22"/>
          <w:szCs w:val="22"/>
        </w:rPr>
        <w:t xml:space="preserve"> zur neuen Kooperation mit der B2B Mietplattform für Bautechnik klickrent. Neben attraktiven Konditionen profitieren die Mitglieder vo</w:t>
      </w:r>
      <w:r w:rsidR="00AB55D7">
        <w:rPr>
          <w:rFonts w:ascii="Arial" w:hAnsi="Arial" w:cs="Arial"/>
          <w:sz w:val="22"/>
          <w:szCs w:val="22"/>
        </w:rPr>
        <w:t>n interdomus Haustechnik</w:t>
      </w:r>
      <w:r w:rsidRPr="00D01EE7">
        <w:rPr>
          <w:rFonts w:ascii="Arial" w:hAnsi="Arial" w:cs="Arial"/>
          <w:sz w:val="22"/>
          <w:szCs w:val="22"/>
        </w:rPr>
        <w:t xml:space="preserve"> vor allem von einem enorm vereinfachten Beschaffungsprozess inkl. der Übernahme des gesamten Zahlungsverkehrs sowie der Kaution. </w:t>
      </w:r>
    </w:p>
    <w:p w14:paraId="1377D10B" w14:textId="6846E982" w:rsidR="00E55BE9" w:rsidRPr="00D01EE7" w:rsidRDefault="00E55BE9" w:rsidP="00E55BE9">
      <w:pPr>
        <w:spacing w:after="160" w:line="280" w:lineRule="exact"/>
        <w:jc w:val="both"/>
        <w:rPr>
          <w:rFonts w:ascii="Arial" w:hAnsi="Arial" w:cs="Arial"/>
          <w:sz w:val="22"/>
          <w:szCs w:val="22"/>
        </w:rPr>
      </w:pPr>
      <w:r w:rsidRPr="00D01EE7">
        <w:rPr>
          <w:rFonts w:ascii="Arial" w:hAnsi="Arial" w:cs="Arial"/>
          <w:sz w:val="22"/>
          <w:szCs w:val="22"/>
        </w:rPr>
        <w:t>Seit Anfang des Jahres arbeiten d</w:t>
      </w:r>
      <w:r w:rsidR="00AB55D7">
        <w:rPr>
          <w:rFonts w:ascii="Arial" w:hAnsi="Arial" w:cs="Arial"/>
          <w:sz w:val="22"/>
          <w:szCs w:val="22"/>
        </w:rPr>
        <w:t>i</w:t>
      </w:r>
      <w:r w:rsidRPr="00D01EE7">
        <w:rPr>
          <w:rFonts w:ascii="Arial" w:hAnsi="Arial" w:cs="Arial"/>
          <w:sz w:val="22"/>
          <w:szCs w:val="22"/>
        </w:rPr>
        <w:t>e</w:t>
      </w:r>
      <w:r w:rsidR="00AB55D7">
        <w:rPr>
          <w:rFonts w:ascii="Arial" w:hAnsi="Arial" w:cs="Arial"/>
          <w:sz w:val="22"/>
          <w:szCs w:val="22"/>
        </w:rPr>
        <w:t xml:space="preserve"> mitgliederstärkste SHK-Verbundgruppe</w:t>
      </w:r>
      <w:r w:rsidRPr="00D01EE7">
        <w:rPr>
          <w:rFonts w:ascii="Arial" w:hAnsi="Arial" w:cs="Arial"/>
          <w:sz w:val="22"/>
          <w:szCs w:val="22"/>
        </w:rPr>
        <w:t xml:space="preserve"> und die 100-prozentige Tochter der Zeppelin GmbH gemeinsam daran, </w:t>
      </w:r>
      <w:r w:rsidR="00BA3BD5">
        <w:rPr>
          <w:rFonts w:ascii="Arial" w:hAnsi="Arial" w:cs="Arial"/>
          <w:sz w:val="22"/>
          <w:szCs w:val="22"/>
        </w:rPr>
        <w:t>die Fachbetriebe</w:t>
      </w:r>
      <w:r w:rsidRPr="00D01EE7">
        <w:rPr>
          <w:rFonts w:ascii="Arial" w:hAnsi="Arial" w:cs="Arial"/>
          <w:sz w:val="22"/>
          <w:szCs w:val="22"/>
        </w:rPr>
        <w:t xml:space="preserve"> mittels digitaler Leistungen effektiver zu machen. Denn </w:t>
      </w:r>
      <w:r w:rsidR="00BA3BD5">
        <w:rPr>
          <w:rFonts w:ascii="Arial" w:hAnsi="Arial" w:cs="Arial"/>
          <w:sz w:val="22"/>
          <w:szCs w:val="22"/>
        </w:rPr>
        <w:t>Verbesserungspotential im Handwerk ist groß</w:t>
      </w:r>
      <w:r w:rsidRPr="00D01EE7">
        <w:rPr>
          <w:rFonts w:ascii="Arial" w:hAnsi="Arial" w:cs="Arial"/>
          <w:sz w:val="22"/>
          <w:szCs w:val="22"/>
        </w:rPr>
        <w:t>, erklärt Tim Hinrichsen, Geschäftsführer der klickrent GmbH. Um hier als Vorreiter und Zugpferd zu agieren, entwickelte und gründete die Zeppelin GmbH 2015 klickrent als erste assetfreie, digitale Mietplattform für Bautechnik auf dem Markt.</w:t>
      </w:r>
    </w:p>
    <w:p w14:paraId="769B5707" w14:textId="756B25F1" w:rsidR="00E55BE9" w:rsidRPr="00D01EE7" w:rsidRDefault="00E55BE9" w:rsidP="00E55BE9">
      <w:pPr>
        <w:spacing w:after="160" w:line="280" w:lineRule="exact"/>
        <w:jc w:val="both"/>
        <w:rPr>
          <w:rFonts w:ascii="Arial" w:hAnsi="Arial" w:cs="Arial"/>
          <w:sz w:val="22"/>
          <w:szCs w:val="22"/>
        </w:rPr>
      </w:pPr>
      <w:r w:rsidRPr="00D01EE7">
        <w:rPr>
          <w:rFonts w:ascii="Arial" w:hAnsi="Arial" w:cs="Arial"/>
          <w:sz w:val="22"/>
          <w:szCs w:val="22"/>
        </w:rPr>
        <w:t xml:space="preserve">Damit bietet klickrent seinen Kunden und den </w:t>
      </w:r>
      <w:r w:rsidR="00BA3BD5">
        <w:rPr>
          <w:rFonts w:ascii="Arial" w:hAnsi="Arial" w:cs="Arial"/>
          <w:sz w:val="22"/>
          <w:szCs w:val="22"/>
        </w:rPr>
        <w:t>Gesellschaftern der Verbundgruppe</w:t>
      </w:r>
      <w:r w:rsidRPr="00D01EE7">
        <w:rPr>
          <w:rFonts w:ascii="Arial" w:hAnsi="Arial" w:cs="Arial"/>
          <w:sz w:val="22"/>
          <w:szCs w:val="22"/>
        </w:rPr>
        <w:t xml:space="preserve"> einen enormen Vorteil: „Mit über 4.000 Anmietstationen in Deutschland, vom großen Player oder dem Vollsortimenter über den Spezialisten bis hin zum kleinen regionalen Anbieter, erreicht klickrent eine sehr große bundesweite Netzabdeckung“, beschreibt </w:t>
      </w:r>
      <w:r w:rsidR="00AB55D7">
        <w:rPr>
          <w:rFonts w:ascii="Arial" w:hAnsi="Arial" w:cs="Arial"/>
          <w:sz w:val="22"/>
          <w:szCs w:val="22"/>
        </w:rPr>
        <w:t>Stefan Ehrhard</w:t>
      </w:r>
      <w:r w:rsidRPr="00D01EE7">
        <w:rPr>
          <w:rFonts w:ascii="Arial" w:hAnsi="Arial" w:cs="Arial"/>
          <w:sz w:val="22"/>
          <w:szCs w:val="22"/>
        </w:rPr>
        <w:t xml:space="preserve">. Dazu kommt die hohe Sortimentstiefe mit über 70.000 Produkten, welche für das Mietgeschäft eine zentrale Rolle spielt. </w:t>
      </w:r>
    </w:p>
    <w:p w14:paraId="4066A50C" w14:textId="77777777" w:rsidR="00E55BE9" w:rsidRPr="00D01EE7" w:rsidRDefault="00E55BE9" w:rsidP="00E55BE9">
      <w:pPr>
        <w:spacing w:after="160" w:line="280" w:lineRule="exact"/>
        <w:jc w:val="both"/>
        <w:rPr>
          <w:rFonts w:ascii="Arial" w:hAnsi="Arial" w:cs="Arial"/>
          <w:sz w:val="22"/>
          <w:szCs w:val="22"/>
        </w:rPr>
      </w:pPr>
      <w:r w:rsidRPr="00D01EE7">
        <w:rPr>
          <w:rFonts w:ascii="Arial" w:hAnsi="Arial" w:cs="Arial"/>
          <w:sz w:val="22"/>
          <w:szCs w:val="22"/>
        </w:rPr>
        <w:t>Trotz der vorangetriebenen Digitalisierung ist – da sind sich beide Geschäftsführer einig – die persönliche Komponente nicht wegzudenken. Zusätzlich zur nutzerfreundlichen Bedienbarkeit der Plattform, die zudem einen sehr hohen Informationswert und hilfreiche Funktionen bietet, stehen den Kunden während der normalen Geschäftszeiten erfahrende Mitarbeiter telefonisch für Beratungsgespräche und Servicefragen zur Verfügung.</w:t>
      </w:r>
    </w:p>
    <w:p w14:paraId="3CD6A0CA" w14:textId="15D618B7" w:rsidR="00E55BE9" w:rsidRPr="00D01EE7" w:rsidRDefault="00E55BE9" w:rsidP="00E55BE9">
      <w:pPr>
        <w:spacing w:after="160" w:line="280" w:lineRule="exact"/>
        <w:jc w:val="both"/>
        <w:rPr>
          <w:rFonts w:ascii="Arial" w:hAnsi="Arial" w:cs="Arial"/>
          <w:sz w:val="22"/>
          <w:szCs w:val="22"/>
        </w:rPr>
      </w:pPr>
      <w:r w:rsidRPr="00D01EE7">
        <w:rPr>
          <w:rFonts w:ascii="Arial" w:hAnsi="Arial" w:cs="Arial"/>
          <w:sz w:val="22"/>
          <w:szCs w:val="22"/>
        </w:rPr>
        <w:lastRenderedPageBreak/>
        <w:t xml:space="preserve">„Unsere Gesellschafter suchen nach guten Lösungen für die Optimierung ihrer internen Prozesse. Mieten von Bautechnik </w:t>
      </w:r>
      <w:r w:rsidR="00BA3BD5">
        <w:rPr>
          <w:rFonts w:ascii="Arial" w:hAnsi="Arial" w:cs="Arial"/>
          <w:sz w:val="22"/>
          <w:szCs w:val="22"/>
        </w:rPr>
        <w:t xml:space="preserve">und Betriebsmitteln </w:t>
      </w:r>
      <w:r w:rsidRPr="00D01EE7">
        <w:rPr>
          <w:rFonts w:ascii="Arial" w:hAnsi="Arial" w:cs="Arial"/>
          <w:sz w:val="22"/>
          <w:szCs w:val="22"/>
        </w:rPr>
        <w:t xml:space="preserve">bietet ihnen den „Full-Service“ zu attraktiven Konditionen“, so </w:t>
      </w:r>
      <w:r w:rsidR="00AB55D7">
        <w:rPr>
          <w:rFonts w:ascii="Arial" w:hAnsi="Arial" w:cs="Arial"/>
          <w:sz w:val="22"/>
          <w:szCs w:val="22"/>
        </w:rPr>
        <w:t>Stefan Ehrhard</w:t>
      </w:r>
      <w:r w:rsidRPr="00D01EE7">
        <w:rPr>
          <w:rFonts w:ascii="Arial" w:hAnsi="Arial" w:cs="Arial"/>
          <w:sz w:val="22"/>
          <w:szCs w:val="22"/>
        </w:rPr>
        <w:t xml:space="preserve"> und er ist sich sicher, dass mit klickrent seine Mitglieder von einer weiteren unternehmerisch wertvollen Dienstleistung nachhaltig profitieren.</w:t>
      </w:r>
    </w:p>
    <w:p w14:paraId="3B6BAAF6" w14:textId="65E46325" w:rsidR="0066552A" w:rsidRPr="00E55BE9" w:rsidRDefault="0066552A" w:rsidP="00E55BE9"/>
    <w:sectPr w:rsidR="0066552A" w:rsidRPr="00E55BE9" w:rsidSect="00053A0E">
      <w:headerReference w:type="default" r:id="rId8"/>
      <w:footerReference w:type="default" r:id="rId9"/>
      <w:pgSz w:w="11906" w:h="16838"/>
      <w:pgMar w:top="3402" w:right="4536"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22F71" w14:textId="77777777" w:rsidR="008274FD" w:rsidRDefault="008274FD">
      <w:r>
        <w:separator/>
      </w:r>
    </w:p>
  </w:endnote>
  <w:endnote w:type="continuationSeparator" w:id="0">
    <w:p w14:paraId="233691EB" w14:textId="77777777" w:rsidR="008274FD" w:rsidRDefault="008274FD">
      <w:r>
        <w:continuationSeparator/>
      </w:r>
    </w:p>
  </w:endnote>
  <w:endnote w:type="continuationNotice" w:id="1">
    <w:p w14:paraId="3613B30F" w14:textId="77777777" w:rsidR="008274FD" w:rsidRDefault="00827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34B3" w14:textId="77777777" w:rsidR="0087200C" w:rsidRDefault="008100A9">
    <w:pPr>
      <w:pStyle w:val="Fuzeile"/>
      <w:jc w:val="center"/>
      <w:rPr>
        <w:rFonts w:ascii="Arial" w:hAnsi="Arial" w:cs="Arial"/>
      </w:rPr>
    </w:pPr>
    <w:r>
      <w:rPr>
        <w:noProof/>
      </w:rPr>
      <mc:AlternateContent>
        <mc:Choice Requires="wps">
          <w:drawing>
            <wp:anchor distT="0" distB="0" distL="114300" distR="114300" simplePos="0" relativeHeight="251658244" behindDoc="0" locked="0" layoutInCell="1" allowOverlap="1" wp14:anchorId="1AF37954" wp14:editId="098243F1">
              <wp:simplePos x="0" y="0"/>
              <wp:positionH relativeFrom="column">
                <wp:posOffset>4457065</wp:posOffset>
              </wp:positionH>
              <wp:positionV relativeFrom="paragraph">
                <wp:posOffset>-2986405</wp:posOffset>
              </wp:positionV>
              <wp:extent cx="2286000" cy="34099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5D8A771C" w:rsidR="00BC2E4E" w:rsidRDefault="0027693E" w:rsidP="00BC2E4E">
                          <w:pPr>
                            <w:tabs>
                              <w:tab w:val="left" w:pos="851"/>
                            </w:tabs>
                            <w:spacing w:after="80" w:line="260" w:lineRule="exact"/>
                            <w:rPr>
                              <w:rFonts w:ascii="Arial" w:hAnsi="Arial" w:cs="Arial"/>
                              <w:bCs/>
                              <w:sz w:val="20"/>
                              <w:szCs w:val="20"/>
                            </w:rPr>
                          </w:pPr>
                          <w:r>
                            <w:rPr>
                              <w:rFonts w:ascii="Arial" w:hAnsi="Arial" w:cs="Arial"/>
                              <w:bCs/>
                              <w:sz w:val="20"/>
                              <w:szCs w:val="20"/>
                            </w:rPr>
                            <w:t>Werner Heilos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2223BEAD"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w:t>
                          </w:r>
                          <w:r w:rsidR="0027693E">
                            <w:rPr>
                              <w:rFonts w:ascii="Arial" w:hAnsi="Arial" w:cs="Arial"/>
                              <w:bCs/>
                              <w:sz w:val="20"/>
                              <w:szCs w:val="20"/>
                            </w:rPr>
                            <w:t>125</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r>
                          <w:r w:rsidR="0027693E">
                            <w:rPr>
                              <w:rFonts w:ascii="Arial" w:hAnsi="Arial" w:cs="Arial"/>
                              <w:bCs/>
                              <w:sz w:val="20"/>
                              <w:szCs w:val="20"/>
                            </w:rPr>
                            <w:t>w.heilos</w:t>
                          </w:r>
                          <w:r w:rsidRPr="00BC2E4E">
                            <w:rPr>
                              <w:rFonts w:ascii="Arial" w:hAnsi="Arial" w:cs="Arial"/>
                              <w:bCs/>
                              <w:sz w:val="20"/>
                              <w:szCs w:val="20"/>
                            </w:rPr>
                            <w:t>@mhk.de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7954" id="_x0000_t202" coordsize="21600,21600" o:spt="202" path="m,l,21600r21600,l21600,xe">
              <v:stroke joinstyle="miter"/>
              <v:path gradientshapeok="t" o:connecttype="rect"/>
            </v:shapetype>
            <v:shape id="Text Box 1" o:spid="_x0000_s1026" type="#_x0000_t202" style="position:absolute;left:0;text-align:left;margin-left:350.95pt;margin-top:-235.15pt;width:180pt;height:2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" filled="f" stroked="f">
              <v:textbo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5D8A771C" w:rsidR="00BC2E4E" w:rsidRDefault="0027693E" w:rsidP="00BC2E4E">
                    <w:pPr>
                      <w:tabs>
                        <w:tab w:val="left" w:pos="851"/>
                      </w:tabs>
                      <w:spacing w:after="80" w:line="260" w:lineRule="exact"/>
                      <w:rPr>
                        <w:rFonts w:ascii="Arial" w:hAnsi="Arial" w:cs="Arial"/>
                        <w:bCs/>
                        <w:sz w:val="20"/>
                        <w:szCs w:val="20"/>
                      </w:rPr>
                    </w:pPr>
                    <w:r>
                      <w:rPr>
                        <w:rFonts w:ascii="Arial" w:hAnsi="Arial" w:cs="Arial"/>
                        <w:bCs/>
                        <w:sz w:val="20"/>
                        <w:szCs w:val="20"/>
                      </w:rPr>
                      <w:t>Werner Heilos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2223BEAD"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w:t>
                    </w:r>
                    <w:r w:rsidR="0027693E">
                      <w:rPr>
                        <w:rFonts w:ascii="Arial" w:hAnsi="Arial" w:cs="Arial"/>
                        <w:bCs/>
                        <w:sz w:val="20"/>
                        <w:szCs w:val="20"/>
                      </w:rPr>
                      <w:t>125</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r>
                    <w:r w:rsidR="0027693E">
                      <w:rPr>
                        <w:rFonts w:ascii="Arial" w:hAnsi="Arial" w:cs="Arial"/>
                        <w:bCs/>
                        <w:sz w:val="20"/>
                        <w:szCs w:val="20"/>
                      </w:rPr>
                      <w:t>w.heilos</w:t>
                    </w:r>
                    <w:r w:rsidRPr="00BC2E4E">
                      <w:rPr>
                        <w:rFonts w:ascii="Arial" w:hAnsi="Arial" w:cs="Arial"/>
                        <w:bCs/>
                        <w:sz w:val="20"/>
                        <w:szCs w:val="20"/>
                      </w:rPr>
                      <w:t>@mhk.de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v:textbox>
            </v:shape>
          </w:pict>
        </mc:Fallback>
      </mc:AlternateContent>
    </w:r>
    <w:r>
      <w:rPr>
        <w:noProof/>
      </w:rPr>
      <w:drawing>
        <wp:anchor distT="0" distB="0" distL="114300" distR="114300" simplePos="0" relativeHeight="251658245" behindDoc="1" locked="0" layoutInCell="1" allowOverlap="1" wp14:anchorId="65751F68" wp14:editId="5942D516">
          <wp:simplePos x="0" y="0"/>
          <wp:positionH relativeFrom="column">
            <wp:posOffset>4497070</wp:posOffset>
          </wp:positionH>
          <wp:positionV relativeFrom="paragraph">
            <wp:posOffset>-335915</wp:posOffset>
          </wp:positionV>
          <wp:extent cx="1132205" cy="4032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73F593F1" wp14:editId="2F39746C">
              <wp:simplePos x="0" y="0"/>
              <wp:positionH relativeFrom="column">
                <wp:posOffset>5238750</wp:posOffset>
              </wp:positionH>
              <wp:positionV relativeFrom="paragraph">
                <wp:posOffset>7696835</wp:posOffset>
              </wp:positionV>
              <wp:extent cx="2286000" cy="2777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2" w:history="1">
                            <w:r w:rsidRPr="00B42DAB">
                              <w:rPr>
                                <w:rStyle w:val="Hyperlink"/>
                                <w:sz w:val="20"/>
                                <w:szCs w:val="20"/>
                              </w:rPr>
                              <w:t>d.schmid@strothoff-international-school.de</w:t>
                            </w:r>
                          </w:hyperlink>
                          <w:r>
                            <w:rPr>
                              <w:sz w:val="20"/>
                              <w:szCs w:val="20"/>
                            </w:rPr>
                            <w:br/>
                            <w:t xml:space="preserve">Homepage: </w:t>
                          </w:r>
                          <w:hyperlink r:id="rId3"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93F1" id="_x0000_s1027" type="#_x0000_t202" style="position:absolute;left:0;text-align:left;margin-left:412.5pt;margin-top:606.05pt;width:180pt;height:21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" filled="f" stroked="f">
              <v:textbo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4" w:history="1">
                      <w:r w:rsidRPr="00B42DAB">
                        <w:rPr>
                          <w:rStyle w:val="Hyperlink"/>
                          <w:sz w:val="20"/>
                          <w:szCs w:val="20"/>
                        </w:rPr>
                        <w:t>d.schmid@strothoff-international-school.de</w:t>
                      </w:r>
                    </w:hyperlink>
                    <w:r>
                      <w:rPr>
                        <w:sz w:val="20"/>
                        <w:szCs w:val="20"/>
                      </w:rPr>
                      <w:br/>
                      <w:t xml:space="preserve">Homepage: </w:t>
                    </w:r>
                    <w:hyperlink r:id="rId5"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A340E0E" wp14:editId="4A0BF91D">
              <wp:simplePos x="0" y="0"/>
              <wp:positionH relativeFrom="column">
                <wp:posOffset>5238750</wp:posOffset>
              </wp:positionH>
              <wp:positionV relativeFrom="paragraph">
                <wp:posOffset>7696835</wp:posOffset>
              </wp:positionV>
              <wp:extent cx="2286000" cy="27774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6" w:history="1">
                            <w:r w:rsidRPr="00B42DAB">
                              <w:rPr>
                                <w:rStyle w:val="Hyperlink"/>
                                <w:sz w:val="20"/>
                                <w:szCs w:val="20"/>
                              </w:rPr>
                              <w:t>d.schmid@strothoff-international-school.de</w:t>
                            </w:r>
                          </w:hyperlink>
                          <w:r>
                            <w:rPr>
                              <w:sz w:val="20"/>
                              <w:szCs w:val="20"/>
                            </w:rPr>
                            <w:br/>
                            <w:t xml:space="preserve">Homepage: </w:t>
                          </w:r>
                          <w:hyperlink r:id="rId7"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0E0E" id="_x0000_s1028" type="#_x0000_t202" style="position:absolute;left:0;text-align:left;margin-left:412.5pt;margin-top:606.05pt;width:180pt;height:2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" filled="f" stroked="f">
              <v:textbo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8" w:history="1">
                      <w:r w:rsidRPr="00B42DAB">
                        <w:rPr>
                          <w:rStyle w:val="Hyperlink"/>
                          <w:sz w:val="20"/>
                          <w:szCs w:val="20"/>
                        </w:rPr>
                        <w:t>d.schmid@strothoff-international-school.de</w:t>
                      </w:r>
                    </w:hyperlink>
                    <w:r>
                      <w:rPr>
                        <w:sz w:val="20"/>
                        <w:szCs w:val="20"/>
                      </w:rPr>
                      <w:br/>
                      <w:t xml:space="preserve">Homepage: </w:t>
                    </w:r>
                    <w:hyperlink r:id="rId9"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v:textbox>
            </v:shape>
          </w:pict>
        </mc:Fallback>
      </mc:AlternateContent>
    </w:r>
    <w:r w:rsidR="3A915962">
      <w:rPr>
        <w:rFonts w:ascii="Arial" w:hAnsi="Arial" w:cs="Arial"/>
      </w:rPr>
      <w:t xml:space="preserve">Seite </w:t>
    </w:r>
    <w:r w:rsidR="0087200C">
      <w:rPr>
        <w:rFonts w:ascii="Arial" w:hAnsi="Arial" w:cs="Arial"/>
      </w:rPr>
      <w:fldChar w:fldCharType="begin"/>
    </w:r>
    <w:r w:rsidR="0087200C">
      <w:rPr>
        <w:rFonts w:ascii="Arial" w:hAnsi="Arial" w:cs="Arial"/>
      </w:rPr>
      <w:instrText xml:space="preserve"> PAGE </w:instrText>
    </w:r>
    <w:r w:rsidR="0087200C">
      <w:rPr>
        <w:rFonts w:ascii="Arial" w:hAnsi="Arial" w:cs="Arial"/>
      </w:rPr>
      <w:fldChar w:fldCharType="separate"/>
    </w:r>
    <w:r w:rsidR="00766D60">
      <w:rPr>
        <w:rFonts w:ascii="Arial" w:hAnsi="Arial" w:cs="Arial"/>
        <w:noProof/>
      </w:rPr>
      <w:t>3</w:t>
    </w:r>
    <w:r w:rsidR="0087200C">
      <w:rPr>
        <w:rFonts w:ascii="Arial" w:hAnsi="Arial" w:cs="Arial"/>
      </w:rPr>
      <w:fldChar w:fldCharType="end"/>
    </w:r>
    <w:r w:rsidR="3A915962">
      <w:rPr>
        <w:rFonts w:ascii="Arial" w:hAnsi="Arial" w:cs="Arial"/>
      </w:rPr>
      <w:t xml:space="preserve"> von </w:t>
    </w:r>
    <w:r w:rsidR="0087200C">
      <w:rPr>
        <w:rFonts w:ascii="Arial" w:hAnsi="Arial" w:cs="Arial"/>
      </w:rPr>
      <w:fldChar w:fldCharType="begin"/>
    </w:r>
    <w:r w:rsidR="0087200C">
      <w:rPr>
        <w:rFonts w:ascii="Arial" w:hAnsi="Arial" w:cs="Arial"/>
      </w:rPr>
      <w:instrText xml:space="preserve"> NUMPAGES </w:instrText>
    </w:r>
    <w:r w:rsidR="0087200C">
      <w:rPr>
        <w:rFonts w:ascii="Arial" w:hAnsi="Arial" w:cs="Arial"/>
      </w:rPr>
      <w:fldChar w:fldCharType="separate"/>
    </w:r>
    <w:r w:rsidR="00766D60">
      <w:rPr>
        <w:rFonts w:ascii="Arial" w:hAnsi="Arial" w:cs="Arial"/>
        <w:noProof/>
      </w:rPr>
      <w:t>3</w:t>
    </w:r>
    <w:r w:rsidR="0087200C">
      <w:rPr>
        <w:rFonts w:ascii="Arial" w:hAnsi="Arial" w:cs="Arial"/>
      </w:rPr>
      <w:fldChar w:fldCharType="end"/>
    </w:r>
    <w:r w:rsidR="3A915962">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BCF3" w14:textId="77777777" w:rsidR="008274FD" w:rsidRDefault="008274FD">
      <w:r>
        <w:separator/>
      </w:r>
    </w:p>
  </w:footnote>
  <w:footnote w:type="continuationSeparator" w:id="0">
    <w:p w14:paraId="6FC4FFFA" w14:textId="77777777" w:rsidR="008274FD" w:rsidRDefault="008274FD">
      <w:r>
        <w:continuationSeparator/>
      </w:r>
    </w:p>
  </w:footnote>
  <w:footnote w:type="continuationNotice" w:id="1">
    <w:p w14:paraId="6C892F19" w14:textId="77777777" w:rsidR="008274FD" w:rsidRDefault="00827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4154" w14:textId="77777777" w:rsidR="0087200C" w:rsidRDefault="008100A9">
    <w:pPr>
      <w:pStyle w:val="Kopfzeile"/>
    </w:pPr>
    <w:r>
      <w:rPr>
        <w:noProof/>
      </w:rPr>
      <w:drawing>
        <wp:anchor distT="0" distB="0" distL="114300" distR="114300" simplePos="0" relativeHeight="251658241" behindDoc="1" locked="0" layoutInCell="1" allowOverlap="1" wp14:anchorId="56D2E8ED" wp14:editId="743EB1C6">
          <wp:simplePos x="0" y="0"/>
          <wp:positionH relativeFrom="column">
            <wp:posOffset>4556760</wp:posOffset>
          </wp:positionH>
          <wp:positionV relativeFrom="paragraph">
            <wp:posOffset>140970</wp:posOffset>
          </wp:positionV>
          <wp:extent cx="1962150" cy="6153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0"/>
      </w:rPr>
      <mc:AlternateContent>
        <mc:Choice Requires="wps">
          <w:drawing>
            <wp:anchor distT="0" distB="0" distL="114300" distR="114300" simplePos="0" relativeHeight="251658240" behindDoc="0" locked="0" layoutInCell="1" allowOverlap="1" wp14:anchorId="2436E56E" wp14:editId="690C6109">
              <wp:simplePos x="0" y="0"/>
              <wp:positionH relativeFrom="column">
                <wp:posOffset>4428490</wp:posOffset>
              </wp:positionH>
              <wp:positionV relativeFrom="paragraph">
                <wp:posOffset>116205</wp:posOffset>
              </wp:positionV>
              <wp:extent cx="0" cy="9640570"/>
              <wp:effectExtent l="8890" t="11430" r="10160" b="63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0570"/>
                      </a:xfrm>
                      <a:prstGeom prst="line">
                        <a:avLst/>
                      </a:prstGeom>
                      <a:noFill/>
                      <a:ln w="9525">
                        <a:solidFill>
                          <a:srgbClr val="008D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BF91F"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9.15pt" to="348.7pt,7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" strokecolor="#008dbc"/>
          </w:pict>
        </mc:Fallback>
      </mc:AlternateContent>
    </w:r>
  </w:p>
  <w:p w14:paraId="26F7DEC0" w14:textId="77777777" w:rsidR="0087200C" w:rsidRDefault="0087200C">
    <w:pPr>
      <w:pStyle w:val="Kopfzeile"/>
    </w:pPr>
  </w:p>
  <w:p w14:paraId="0E293E2D" w14:textId="77777777" w:rsidR="0087200C" w:rsidRDefault="0087200C">
    <w:pPr>
      <w:pStyle w:val="Kopfzeile"/>
    </w:pPr>
  </w:p>
  <w:p w14:paraId="5F42F054" w14:textId="77777777" w:rsidR="0087200C" w:rsidRDefault="0087200C">
    <w:pPr>
      <w:pStyle w:val="Kopfzeile"/>
    </w:pPr>
  </w:p>
  <w:p w14:paraId="260AB842" w14:textId="77777777" w:rsidR="0087200C" w:rsidRDefault="0087200C">
    <w:pPr>
      <w:pStyle w:val="Kopfzeile"/>
      <w:rPr>
        <w:rFonts w:ascii="Arial" w:hAnsi="Arial" w:cs="Arial"/>
        <w:b/>
        <w:bCs/>
        <w:sz w:val="40"/>
      </w:rPr>
    </w:pPr>
    <w:r>
      <w:rPr>
        <w:rFonts w:ascii="Arial" w:hAnsi="Arial" w:cs="Arial"/>
        <w:b/>
        <w:bCs/>
        <w:sz w:val="40"/>
      </w:rPr>
      <w:t>PRESSE-INFO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7B4E"/>
    <w:multiLevelType w:val="multilevel"/>
    <w:tmpl w:val="608C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252603"/>
    <w:multiLevelType w:val="multilevel"/>
    <w:tmpl w:val="08561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8672052">
    <w:abstractNumId w:val="1"/>
  </w:num>
  <w:num w:numId="2" w16cid:durableId="1827042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FA5"/>
    <w:rsid w:val="000051A9"/>
    <w:rsid w:val="000111FA"/>
    <w:rsid w:val="00011748"/>
    <w:rsid w:val="00011A99"/>
    <w:rsid w:val="00016603"/>
    <w:rsid w:val="0002075C"/>
    <w:rsid w:val="00022330"/>
    <w:rsid w:val="000230D4"/>
    <w:rsid w:val="00030792"/>
    <w:rsid w:val="0003302B"/>
    <w:rsid w:val="000331F8"/>
    <w:rsid w:val="00040583"/>
    <w:rsid w:val="0004204B"/>
    <w:rsid w:val="00042550"/>
    <w:rsid w:val="000431A0"/>
    <w:rsid w:val="000435D7"/>
    <w:rsid w:val="00044198"/>
    <w:rsid w:val="0004578B"/>
    <w:rsid w:val="00045E9D"/>
    <w:rsid w:val="0004739B"/>
    <w:rsid w:val="0005219C"/>
    <w:rsid w:val="00053A0E"/>
    <w:rsid w:val="00054C6D"/>
    <w:rsid w:val="00055DF1"/>
    <w:rsid w:val="000570BE"/>
    <w:rsid w:val="0005728B"/>
    <w:rsid w:val="00075F2C"/>
    <w:rsid w:val="00080CD5"/>
    <w:rsid w:val="00081749"/>
    <w:rsid w:val="00083F3B"/>
    <w:rsid w:val="00086841"/>
    <w:rsid w:val="00092DC3"/>
    <w:rsid w:val="00093F6A"/>
    <w:rsid w:val="00095684"/>
    <w:rsid w:val="00096F56"/>
    <w:rsid w:val="000971A2"/>
    <w:rsid w:val="00097248"/>
    <w:rsid w:val="000A4493"/>
    <w:rsid w:val="000A7D26"/>
    <w:rsid w:val="000B17BF"/>
    <w:rsid w:val="000B1CA6"/>
    <w:rsid w:val="000B3F8C"/>
    <w:rsid w:val="000B4EF1"/>
    <w:rsid w:val="000B76A2"/>
    <w:rsid w:val="000C0CFF"/>
    <w:rsid w:val="000C1296"/>
    <w:rsid w:val="000C2641"/>
    <w:rsid w:val="000C3CEC"/>
    <w:rsid w:val="000C4B8D"/>
    <w:rsid w:val="000C651B"/>
    <w:rsid w:val="000C6961"/>
    <w:rsid w:val="000E2457"/>
    <w:rsid w:val="000E5364"/>
    <w:rsid w:val="000E6F7E"/>
    <w:rsid w:val="000F09BE"/>
    <w:rsid w:val="000F20F3"/>
    <w:rsid w:val="000F4A80"/>
    <w:rsid w:val="000F6F83"/>
    <w:rsid w:val="0010024C"/>
    <w:rsid w:val="001012C0"/>
    <w:rsid w:val="00110735"/>
    <w:rsid w:val="001121F9"/>
    <w:rsid w:val="00116F2E"/>
    <w:rsid w:val="00121E1A"/>
    <w:rsid w:val="00122B7B"/>
    <w:rsid w:val="00124142"/>
    <w:rsid w:val="001250D7"/>
    <w:rsid w:val="0013067D"/>
    <w:rsid w:val="00130B0C"/>
    <w:rsid w:val="001332ED"/>
    <w:rsid w:val="00133F3B"/>
    <w:rsid w:val="0013444E"/>
    <w:rsid w:val="00134B94"/>
    <w:rsid w:val="001373BF"/>
    <w:rsid w:val="00142895"/>
    <w:rsid w:val="00147BE3"/>
    <w:rsid w:val="00147F67"/>
    <w:rsid w:val="00151732"/>
    <w:rsid w:val="001521D4"/>
    <w:rsid w:val="00156925"/>
    <w:rsid w:val="00160C18"/>
    <w:rsid w:val="00162FA4"/>
    <w:rsid w:val="00164D87"/>
    <w:rsid w:val="0017228D"/>
    <w:rsid w:val="00172958"/>
    <w:rsid w:val="00174477"/>
    <w:rsid w:val="001746D5"/>
    <w:rsid w:val="00177D77"/>
    <w:rsid w:val="001811CB"/>
    <w:rsid w:val="00181C9B"/>
    <w:rsid w:val="00183CC9"/>
    <w:rsid w:val="00186045"/>
    <w:rsid w:val="001936D8"/>
    <w:rsid w:val="001A0E48"/>
    <w:rsid w:val="001A168C"/>
    <w:rsid w:val="001A2750"/>
    <w:rsid w:val="001A3869"/>
    <w:rsid w:val="001A6239"/>
    <w:rsid w:val="001A79EC"/>
    <w:rsid w:val="001B1B1F"/>
    <w:rsid w:val="001B4D81"/>
    <w:rsid w:val="001B744D"/>
    <w:rsid w:val="001C0258"/>
    <w:rsid w:val="001C2442"/>
    <w:rsid w:val="001C2B7E"/>
    <w:rsid w:val="001C57E3"/>
    <w:rsid w:val="001C625D"/>
    <w:rsid w:val="001C74DD"/>
    <w:rsid w:val="001C7994"/>
    <w:rsid w:val="001D26D1"/>
    <w:rsid w:val="001D344D"/>
    <w:rsid w:val="001D43AD"/>
    <w:rsid w:val="001D61CC"/>
    <w:rsid w:val="001D6885"/>
    <w:rsid w:val="001E6094"/>
    <w:rsid w:val="001E6108"/>
    <w:rsid w:val="001E6807"/>
    <w:rsid w:val="001E7E72"/>
    <w:rsid w:val="001F408A"/>
    <w:rsid w:val="001F4CD3"/>
    <w:rsid w:val="001F5CF6"/>
    <w:rsid w:val="00201AC7"/>
    <w:rsid w:val="002051AA"/>
    <w:rsid w:val="00206E75"/>
    <w:rsid w:val="00211392"/>
    <w:rsid w:val="00211B97"/>
    <w:rsid w:val="00213BE2"/>
    <w:rsid w:val="00213CF3"/>
    <w:rsid w:val="00216D57"/>
    <w:rsid w:val="002224E5"/>
    <w:rsid w:val="00223993"/>
    <w:rsid w:val="00224839"/>
    <w:rsid w:val="002253A4"/>
    <w:rsid w:val="0022565B"/>
    <w:rsid w:val="00232EAD"/>
    <w:rsid w:val="00234286"/>
    <w:rsid w:val="00236B80"/>
    <w:rsid w:val="00240080"/>
    <w:rsid w:val="002423B6"/>
    <w:rsid w:val="00247552"/>
    <w:rsid w:val="00250457"/>
    <w:rsid w:val="002519C9"/>
    <w:rsid w:val="0025305A"/>
    <w:rsid w:val="00253301"/>
    <w:rsid w:val="00254C97"/>
    <w:rsid w:val="00254DA4"/>
    <w:rsid w:val="0025504C"/>
    <w:rsid w:val="002612B8"/>
    <w:rsid w:val="00266063"/>
    <w:rsid w:val="00271E40"/>
    <w:rsid w:val="002753EB"/>
    <w:rsid w:val="0027677D"/>
    <w:rsid w:val="0027693E"/>
    <w:rsid w:val="00277304"/>
    <w:rsid w:val="002839CB"/>
    <w:rsid w:val="002857BB"/>
    <w:rsid w:val="00287904"/>
    <w:rsid w:val="00287D6A"/>
    <w:rsid w:val="0029155C"/>
    <w:rsid w:val="00295E48"/>
    <w:rsid w:val="002A15E3"/>
    <w:rsid w:val="002B2305"/>
    <w:rsid w:val="002B43F0"/>
    <w:rsid w:val="002B6ABA"/>
    <w:rsid w:val="002C162A"/>
    <w:rsid w:val="002C329B"/>
    <w:rsid w:val="002C3CA3"/>
    <w:rsid w:val="002C5F3B"/>
    <w:rsid w:val="002D0FAC"/>
    <w:rsid w:val="002D1897"/>
    <w:rsid w:val="002D27FD"/>
    <w:rsid w:val="002D4D56"/>
    <w:rsid w:val="002D4FDE"/>
    <w:rsid w:val="002D7C50"/>
    <w:rsid w:val="002E2D19"/>
    <w:rsid w:val="002E3334"/>
    <w:rsid w:val="002E3744"/>
    <w:rsid w:val="002E6D62"/>
    <w:rsid w:val="002E7D74"/>
    <w:rsid w:val="002F050D"/>
    <w:rsid w:val="002F2CAC"/>
    <w:rsid w:val="002F5DCB"/>
    <w:rsid w:val="00302BF1"/>
    <w:rsid w:val="00303F4A"/>
    <w:rsid w:val="003066A2"/>
    <w:rsid w:val="0031703F"/>
    <w:rsid w:val="003225EA"/>
    <w:rsid w:val="00322720"/>
    <w:rsid w:val="00322A1E"/>
    <w:rsid w:val="00323EBF"/>
    <w:rsid w:val="0032686B"/>
    <w:rsid w:val="00332568"/>
    <w:rsid w:val="00335D16"/>
    <w:rsid w:val="00336485"/>
    <w:rsid w:val="00340CEC"/>
    <w:rsid w:val="00345D11"/>
    <w:rsid w:val="003516A4"/>
    <w:rsid w:val="00354174"/>
    <w:rsid w:val="00361B8D"/>
    <w:rsid w:val="00362244"/>
    <w:rsid w:val="0036370E"/>
    <w:rsid w:val="00364B53"/>
    <w:rsid w:val="0036647E"/>
    <w:rsid w:val="0037098E"/>
    <w:rsid w:val="003726EA"/>
    <w:rsid w:val="00377FD9"/>
    <w:rsid w:val="00382C14"/>
    <w:rsid w:val="00396CE8"/>
    <w:rsid w:val="0039781E"/>
    <w:rsid w:val="003A59F1"/>
    <w:rsid w:val="003B23B2"/>
    <w:rsid w:val="003B5885"/>
    <w:rsid w:val="003C294D"/>
    <w:rsid w:val="003D0DA0"/>
    <w:rsid w:val="003D1100"/>
    <w:rsid w:val="003D17F4"/>
    <w:rsid w:val="003D2DCB"/>
    <w:rsid w:val="003D39BA"/>
    <w:rsid w:val="003D522E"/>
    <w:rsid w:val="003D57BA"/>
    <w:rsid w:val="003E0704"/>
    <w:rsid w:val="003E71D6"/>
    <w:rsid w:val="003F1918"/>
    <w:rsid w:val="003F267F"/>
    <w:rsid w:val="003F43BF"/>
    <w:rsid w:val="004000F6"/>
    <w:rsid w:val="00403C0A"/>
    <w:rsid w:val="00403E2D"/>
    <w:rsid w:val="004059B4"/>
    <w:rsid w:val="00406436"/>
    <w:rsid w:val="004134CB"/>
    <w:rsid w:val="004169F0"/>
    <w:rsid w:val="00424158"/>
    <w:rsid w:val="004345D7"/>
    <w:rsid w:val="00435B94"/>
    <w:rsid w:val="00436016"/>
    <w:rsid w:val="004423D5"/>
    <w:rsid w:val="00445CC5"/>
    <w:rsid w:val="00445D0E"/>
    <w:rsid w:val="004466B6"/>
    <w:rsid w:val="004505DA"/>
    <w:rsid w:val="00450FB8"/>
    <w:rsid w:val="004533A0"/>
    <w:rsid w:val="0045397F"/>
    <w:rsid w:val="00462F36"/>
    <w:rsid w:val="0047142A"/>
    <w:rsid w:val="004725AC"/>
    <w:rsid w:val="00474A2F"/>
    <w:rsid w:val="00477B06"/>
    <w:rsid w:val="00481D4C"/>
    <w:rsid w:val="00483D7D"/>
    <w:rsid w:val="00484A2A"/>
    <w:rsid w:val="00487390"/>
    <w:rsid w:val="00496D3F"/>
    <w:rsid w:val="004A0EA4"/>
    <w:rsid w:val="004A10C0"/>
    <w:rsid w:val="004A7BF0"/>
    <w:rsid w:val="004B2F37"/>
    <w:rsid w:val="004B36A4"/>
    <w:rsid w:val="004B7F62"/>
    <w:rsid w:val="004C15EA"/>
    <w:rsid w:val="004C44EE"/>
    <w:rsid w:val="004C668E"/>
    <w:rsid w:val="004E06D4"/>
    <w:rsid w:val="004E19FE"/>
    <w:rsid w:val="004E433D"/>
    <w:rsid w:val="004E7991"/>
    <w:rsid w:val="004F0C79"/>
    <w:rsid w:val="004F1001"/>
    <w:rsid w:val="004F11F1"/>
    <w:rsid w:val="0050379D"/>
    <w:rsid w:val="00510EE6"/>
    <w:rsid w:val="005137E3"/>
    <w:rsid w:val="005153BC"/>
    <w:rsid w:val="0051612C"/>
    <w:rsid w:val="005203FB"/>
    <w:rsid w:val="005210F4"/>
    <w:rsid w:val="00522130"/>
    <w:rsid w:val="00522F3B"/>
    <w:rsid w:val="0052340D"/>
    <w:rsid w:val="00525F7A"/>
    <w:rsid w:val="00527AB7"/>
    <w:rsid w:val="00527F66"/>
    <w:rsid w:val="0053089B"/>
    <w:rsid w:val="00536D12"/>
    <w:rsid w:val="00536F48"/>
    <w:rsid w:val="005377B0"/>
    <w:rsid w:val="005443F6"/>
    <w:rsid w:val="00545225"/>
    <w:rsid w:val="005520AF"/>
    <w:rsid w:val="0055390E"/>
    <w:rsid w:val="00555494"/>
    <w:rsid w:val="00555B87"/>
    <w:rsid w:val="00560DB8"/>
    <w:rsid w:val="00561EBE"/>
    <w:rsid w:val="005622EA"/>
    <w:rsid w:val="00566B03"/>
    <w:rsid w:val="00567439"/>
    <w:rsid w:val="00567671"/>
    <w:rsid w:val="00575197"/>
    <w:rsid w:val="005755E3"/>
    <w:rsid w:val="00576430"/>
    <w:rsid w:val="005818B5"/>
    <w:rsid w:val="00586B69"/>
    <w:rsid w:val="00590CD0"/>
    <w:rsid w:val="00593166"/>
    <w:rsid w:val="005976E4"/>
    <w:rsid w:val="005A2477"/>
    <w:rsid w:val="005A386E"/>
    <w:rsid w:val="005A6450"/>
    <w:rsid w:val="005B1CA1"/>
    <w:rsid w:val="005B2EFE"/>
    <w:rsid w:val="005B4F47"/>
    <w:rsid w:val="005B7DEE"/>
    <w:rsid w:val="005B7E89"/>
    <w:rsid w:val="005C0BF5"/>
    <w:rsid w:val="005C2D78"/>
    <w:rsid w:val="005C43C5"/>
    <w:rsid w:val="005C4493"/>
    <w:rsid w:val="005C7AFE"/>
    <w:rsid w:val="005C7CEE"/>
    <w:rsid w:val="005D2C95"/>
    <w:rsid w:val="005D460B"/>
    <w:rsid w:val="005D5D57"/>
    <w:rsid w:val="005E6F14"/>
    <w:rsid w:val="005E6F43"/>
    <w:rsid w:val="005F1DBB"/>
    <w:rsid w:val="005F3F66"/>
    <w:rsid w:val="005F5D34"/>
    <w:rsid w:val="005F6889"/>
    <w:rsid w:val="00600FB2"/>
    <w:rsid w:val="00601571"/>
    <w:rsid w:val="006040F1"/>
    <w:rsid w:val="00607D6C"/>
    <w:rsid w:val="00611C13"/>
    <w:rsid w:val="0062016F"/>
    <w:rsid w:val="0062029F"/>
    <w:rsid w:val="00621D7E"/>
    <w:rsid w:val="00623294"/>
    <w:rsid w:val="00623797"/>
    <w:rsid w:val="00625073"/>
    <w:rsid w:val="00626DA7"/>
    <w:rsid w:val="00634C52"/>
    <w:rsid w:val="00637F75"/>
    <w:rsid w:val="00641DB4"/>
    <w:rsid w:val="00642323"/>
    <w:rsid w:val="00651689"/>
    <w:rsid w:val="0065265B"/>
    <w:rsid w:val="00652AFE"/>
    <w:rsid w:val="006544A3"/>
    <w:rsid w:val="006614ED"/>
    <w:rsid w:val="006649BA"/>
    <w:rsid w:val="0066552A"/>
    <w:rsid w:val="0067651C"/>
    <w:rsid w:val="006768E9"/>
    <w:rsid w:val="00677E9E"/>
    <w:rsid w:val="006864D1"/>
    <w:rsid w:val="00690918"/>
    <w:rsid w:val="00691491"/>
    <w:rsid w:val="006930D4"/>
    <w:rsid w:val="006A1E2F"/>
    <w:rsid w:val="006A2769"/>
    <w:rsid w:val="006A694D"/>
    <w:rsid w:val="006A6C33"/>
    <w:rsid w:val="006B6DE1"/>
    <w:rsid w:val="006C305D"/>
    <w:rsid w:val="006C6ED5"/>
    <w:rsid w:val="006D117B"/>
    <w:rsid w:val="006D3372"/>
    <w:rsid w:val="006D5C72"/>
    <w:rsid w:val="006D5F48"/>
    <w:rsid w:val="006E068C"/>
    <w:rsid w:val="006E397E"/>
    <w:rsid w:val="006E405D"/>
    <w:rsid w:val="006E473A"/>
    <w:rsid w:val="006E7718"/>
    <w:rsid w:val="006F56B1"/>
    <w:rsid w:val="006F5B9B"/>
    <w:rsid w:val="006F5DC2"/>
    <w:rsid w:val="006F7E59"/>
    <w:rsid w:val="007030AA"/>
    <w:rsid w:val="00704126"/>
    <w:rsid w:val="0070472F"/>
    <w:rsid w:val="0071218B"/>
    <w:rsid w:val="007123EC"/>
    <w:rsid w:val="00716F8E"/>
    <w:rsid w:val="0072422C"/>
    <w:rsid w:val="007273ED"/>
    <w:rsid w:val="00730DBE"/>
    <w:rsid w:val="00731726"/>
    <w:rsid w:val="00732A3B"/>
    <w:rsid w:val="007351EA"/>
    <w:rsid w:val="00736F93"/>
    <w:rsid w:val="00737650"/>
    <w:rsid w:val="00737976"/>
    <w:rsid w:val="007422BD"/>
    <w:rsid w:val="007508D1"/>
    <w:rsid w:val="00766D60"/>
    <w:rsid w:val="007703A0"/>
    <w:rsid w:val="00771B91"/>
    <w:rsid w:val="0077390C"/>
    <w:rsid w:val="00774CDC"/>
    <w:rsid w:val="007766AE"/>
    <w:rsid w:val="007808AD"/>
    <w:rsid w:val="00781CD4"/>
    <w:rsid w:val="00781F06"/>
    <w:rsid w:val="007847F9"/>
    <w:rsid w:val="00785326"/>
    <w:rsid w:val="00785C30"/>
    <w:rsid w:val="00786B95"/>
    <w:rsid w:val="00786EF3"/>
    <w:rsid w:val="007908B5"/>
    <w:rsid w:val="007941B2"/>
    <w:rsid w:val="00795578"/>
    <w:rsid w:val="00797487"/>
    <w:rsid w:val="007A0709"/>
    <w:rsid w:val="007A2E59"/>
    <w:rsid w:val="007A481E"/>
    <w:rsid w:val="007A6C63"/>
    <w:rsid w:val="007C1447"/>
    <w:rsid w:val="007C1BC9"/>
    <w:rsid w:val="007D58C3"/>
    <w:rsid w:val="007E59B1"/>
    <w:rsid w:val="007E6826"/>
    <w:rsid w:val="007F5833"/>
    <w:rsid w:val="00804CC6"/>
    <w:rsid w:val="00805F50"/>
    <w:rsid w:val="008100A9"/>
    <w:rsid w:val="008101D7"/>
    <w:rsid w:val="00810D8B"/>
    <w:rsid w:val="00817642"/>
    <w:rsid w:val="0082138B"/>
    <w:rsid w:val="00821852"/>
    <w:rsid w:val="00822839"/>
    <w:rsid w:val="0082290A"/>
    <w:rsid w:val="00822AE0"/>
    <w:rsid w:val="00824807"/>
    <w:rsid w:val="00824862"/>
    <w:rsid w:val="00824CD4"/>
    <w:rsid w:val="008267E2"/>
    <w:rsid w:val="008274FD"/>
    <w:rsid w:val="008324E6"/>
    <w:rsid w:val="00833CEE"/>
    <w:rsid w:val="00833F0B"/>
    <w:rsid w:val="00836617"/>
    <w:rsid w:val="008366C4"/>
    <w:rsid w:val="00836AF8"/>
    <w:rsid w:val="008401F0"/>
    <w:rsid w:val="008443C4"/>
    <w:rsid w:val="0084708A"/>
    <w:rsid w:val="0085172F"/>
    <w:rsid w:val="00851A3C"/>
    <w:rsid w:val="00853344"/>
    <w:rsid w:val="00854F0D"/>
    <w:rsid w:val="008571FC"/>
    <w:rsid w:val="008572DA"/>
    <w:rsid w:val="00861DE1"/>
    <w:rsid w:val="00863B7A"/>
    <w:rsid w:val="00864101"/>
    <w:rsid w:val="008668D3"/>
    <w:rsid w:val="00870552"/>
    <w:rsid w:val="00870ED8"/>
    <w:rsid w:val="0087200C"/>
    <w:rsid w:val="00872D02"/>
    <w:rsid w:val="008776F6"/>
    <w:rsid w:val="00880FEC"/>
    <w:rsid w:val="00884B48"/>
    <w:rsid w:val="0088664E"/>
    <w:rsid w:val="00890F66"/>
    <w:rsid w:val="00897072"/>
    <w:rsid w:val="00897B61"/>
    <w:rsid w:val="008A0CDC"/>
    <w:rsid w:val="008A4CBB"/>
    <w:rsid w:val="008A525D"/>
    <w:rsid w:val="008A6B4C"/>
    <w:rsid w:val="008B0B81"/>
    <w:rsid w:val="008B0DF2"/>
    <w:rsid w:val="008B167F"/>
    <w:rsid w:val="008B36C6"/>
    <w:rsid w:val="008B6AD9"/>
    <w:rsid w:val="008B7312"/>
    <w:rsid w:val="008C0C8F"/>
    <w:rsid w:val="008C12EE"/>
    <w:rsid w:val="008C1F8D"/>
    <w:rsid w:val="008C3BBF"/>
    <w:rsid w:val="008C61FA"/>
    <w:rsid w:val="008D135F"/>
    <w:rsid w:val="008D2328"/>
    <w:rsid w:val="008D4116"/>
    <w:rsid w:val="008D4486"/>
    <w:rsid w:val="008D74DF"/>
    <w:rsid w:val="008E0A9F"/>
    <w:rsid w:val="008E1433"/>
    <w:rsid w:val="008E5DD8"/>
    <w:rsid w:val="008E67C3"/>
    <w:rsid w:val="008E7FE8"/>
    <w:rsid w:val="008F0411"/>
    <w:rsid w:val="0090322B"/>
    <w:rsid w:val="00904EDD"/>
    <w:rsid w:val="00907C96"/>
    <w:rsid w:val="00911D4D"/>
    <w:rsid w:val="00912655"/>
    <w:rsid w:val="00913B24"/>
    <w:rsid w:val="0093076F"/>
    <w:rsid w:val="0093251E"/>
    <w:rsid w:val="00933554"/>
    <w:rsid w:val="00935911"/>
    <w:rsid w:val="009446A1"/>
    <w:rsid w:val="00944E6B"/>
    <w:rsid w:val="0094568B"/>
    <w:rsid w:val="0094612A"/>
    <w:rsid w:val="009520A4"/>
    <w:rsid w:val="009604F4"/>
    <w:rsid w:val="009618E4"/>
    <w:rsid w:val="0096276E"/>
    <w:rsid w:val="00962790"/>
    <w:rsid w:val="00962911"/>
    <w:rsid w:val="00970831"/>
    <w:rsid w:val="00972B43"/>
    <w:rsid w:val="00972EA1"/>
    <w:rsid w:val="00973203"/>
    <w:rsid w:val="009762FA"/>
    <w:rsid w:val="009765B2"/>
    <w:rsid w:val="00990048"/>
    <w:rsid w:val="00996BC4"/>
    <w:rsid w:val="009A0A6F"/>
    <w:rsid w:val="009A1C07"/>
    <w:rsid w:val="009A56DE"/>
    <w:rsid w:val="009A651C"/>
    <w:rsid w:val="009B4A79"/>
    <w:rsid w:val="009C0CFA"/>
    <w:rsid w:val="009C7AD2"/>
    <w:rsid w:val="009D0116"/>
    <w:rsid w:val="009D1E18"/>
    <w:rsid w:val="009D20A2"/>
    <w:rsid w:val="009D3A7C"/>
    <w:rsid w:val="009D4E7F"/>
    <w:rsid w:val="009D6A54"/>
    <w:rsid w:val="009E1F0F"/>
    <w:rsid w:val="009E3745"/>
    <w:rsid w:val="009E513D"/>
    <w:rsid w:val="009E5F8F"/>
    <w:rsid w:val="009E7083"/>
    <w:rsid w:val="009F19BE"/>
    <w:rsid w:val="009F1A10"/>
    <w:rsid w:val="009F205F"/>
    <w:rsid w:val="009F2409"/>
    <w:rsid w:val="009F2678"/>
    <w:rsid w:val="009F5025"/>
    <w:rsid w:val="00A01D53"/>
    <w:rsid w:val="00A02646"/>
    <w:rsid w:val="00A039D8"/>
    <w:rsid w:val="00A03B24"/>
    <w:rsid w:val="00A05431"/>
    <w:rsid w:val="00A06BFB"/>
    <w:rsid w:val="00A11181"/>
    <w:rsid w:val="00A149F1"/>
    <w:rsid w:val="00A15195"/>
    <w:rsid w:val="00A17C81"/>
    <w:rsid w:val="00A20CF4"/>
    <w:rsid w:val="00A20E9C"/>
    <w:rsid w:val="00A2227B"/>
    <w:rsid w:val="00A2366F"/>
    <w:rsid w:val="00A24A4C"/>
    <w:rsid w:val="00A25C55"/>
    <w:rsid w:val="00A318EF"/>
    <w:rsid w:val="00A330DA"/>
    <w:rsid w:val="00A4601D"/>
    <w:rsid w:val="00A60F71"/>
    <w:rsid w:val="00A65CB2"/>
    <w:rsid w:val="00A6600A"/>
    <w:rsid w:val="00A66226"/>
    <w:rsid w:val="00A67586"/>
    <w:rsid w:val="00A70446"/>
    <w:rsid w:val="00A745D1"/>
    <w:rsid w:val="00A75FE4"/>
    <w:rsid w:val="00A80BD9"/>
    <w:rsid w:val="00A90512"/>
    <w:rsid w:val="00A90AE0"/>
    <w:rsid w:val="00A92BEC"/>
    <w:rsid w:val="00A939FB"/>
    <w:rsid w:val="00A93F69"/>
    <w:rsid w:val="00AA046D"/>
    <w:rsid w:val="00AA3A09"/>
    <w:rsid w:val="00AA6E86"/>
    <w:rsid w:val="00AB24A7"/>
    <w:rsid w:val="00AB55D7"/>
    <w:rsid w:val="00AC284F"/>
    <w:rsid w:val="00AC2FFE"/>
    <w:rsid w:val="00AC3D2C"/>
    <w:rsid w:val="00AC5DD8"/>
    <w:rsid w:val="00AC7C67"/>
    <w:rsid w:val="00AD02A6"/>
    <w:rsid w:val="00AD0C57"/>
    <w:rsid w:val="00AD3E28"/>
    <w:rsid w:val="00AE0F44"/>
    <w:rsid w:val="00AE1DB8"/>
    <w:rsid w:val="00AE7DC3"/>
    <w:rsid w:val="00AF21E4"/>
    <w:rsid w:val="00AF27E2"/>
    <w:rsid w:val="00AF3056"/>
    <w:rsid w:val="00AF3198"/>
    <w:rsid w:val="00AF64B9"/>
    <w:rsid w:val="00AF6718"/>
    <w:rsid w:val="00AF6E0E"/>
    <w:rsid w:val="00B00B8F"/>
    <w:rsid w:val="00B11A1C"/>
    <w:rsid w:val="00B13CE2"/>
    <w:rsid w:val="00B140C6"/>
    <w:rsid w:val="00B24DC4"/>
    <w:rsid w:val="00B26350"/>
    <w:rsid w:val="00B30FF6"/>
    <w:rsid w:val="00B32D18"/>
    <w:rsid w:val="00B33ACE"/>
    <w:rsid w:val="00B41B6A"/>
    <w:rsid w:val="00B41FA5"/>
    <w:rsid w:val="00B43166"/>
    <w:rsid w:val="00B436DB"/>
    <w:rsid w:val="00B446C4"/>
    <w:rsid w:val="00B46A24"/>
    <w:rsid w:val="00B50327"/>
    <w:rsid w:val="00B51AF4"/>
    <w:rsid w:val="00B5244F"/>
    <w:rsid w:val="00B5507D"/>
    <w:rsid w:val="00B639C5"/>
    <w:rsid w:val="00B64358"/>
    <w:rsid w:val="00B674E2"/>
    <w:rsid w:val="00B70CB5"/>
    <w:rsid w:val="00B753A0"/>
    <w:rsid w:val="00B80593"/>
    <w:rsid w:val="00B80791"/>
    <w:rsid w:val="00B8390E"/>
    <w:rsid w:val="00B8479A"/>
    <w:rsid w:val="00B9304F"/>
    <w:rsid w:val="00B97EF8"/>
    <w:rsid w:val="00BA0F0B"/>
    <w:rsid w:val="00BA31A9"/>
    <w:rsid w:val="00BA3BD5"/>
    <w:rsid w:val="00BA6F6E"/>
    <w:rsid w:val="00BA78AB"/>
    <w:rsid w:val="00BB1E23"/>
    <w:rsid w:val="00BB4665"/>
    <w:rsid w:val="00BB73E2"/>
    <w:rsid w:val="00BB7833"/>
    <w:rsid w:val="00BC2E4E"/>
    <w:rsid w:val="00BC38EA"/>
    <w:rsid w:val="00BE1B8A"/>
    <w:rsid w:val="00BF0610"/>
    <w:rsid w:val="00BF06D6"/>
    <w:rsid w:val="00BF33AB"/>
    <w:rsid w:val="00BF5CE0"/>
    <w:rsid w:val="00C14378"/>
    <w:rsid w:val="00C21233"/>
    <w:rsid w:val="00C26AFC"/>
    <w:rsid w:val="00C42311"/>
    <w:rsid w:val="00C4351F"/>
    <w:rsid w:val="00C43CF1"/>
    <w:rsid w:val="00C51922"/>
    <w:rsid w:val="00C543FB"/>
    <w:rsid w:val="00C549CA"/>
    <w:rsid w:val="00C552A2"/>
    <w:rsid w:val="00C613A7"/>
    <w:rsid w:val="00C6437B"/>
    <w:rsid w:val="00C73EF8"/>
    <w:rsid w:val="00C74519"/>
    <w:rsid w:val="00C76AD8"/>
    <w:rsid w:val="00C76EF5"/>
    <w:rsid w:val="00C810F6"/>
    <w:rsid w:val="00C827C4"/>
    <w:rsid w:val="00C873AE"/>
    <w:rsid w:val="00C96781"/>
    <w:rsid w:val="00CA232A"/>
    <w:rsid w:val="00CA2C64"/>
    <w:rsid w:val="00CA441A"/>
    <w:rsid w:val="00CA5198"/>
    <w:rsid w:val="00CA5482"/>
    <w:rsid w:val="00CB6479"/>
    <w:rsid w:val="00CB7A2C"/>
    <w:rsid w:val="00CC0A87"/>
    <w:rsid w:val="00CC41E1"/>
    <w:rsid w:val="00CC7FBA"/>
    <w:rsid w:val="00CD06FB"/>
    <w:rsid w:val="00CD4A9C"/>
    <w:rsid w:val="00CD4FE1"/>
    <w:rsid w:val="00CE22FC"/>
    <w:rsid w:val="00CE2541"/>
    <w:rsid w:val="00CE2753"/>
    <w:rsid w:val="00CE2932"/>
    <w:rsid w:val="00CE70F5"/>
    <w:rsid w:val="00CF0A6F"/>
    <w:rsid w:val="00CF1468"/>
    <w:rsid w:val="00D03C11"/>
    <w:rsid w:val="00D06A75"/>
    <w:rsid w:val="00D12637"/>
    <w:rsid w:val="00D14389"/>
    <w:rsid w:val="00D149C1"/>
    <w:rsid w:val="00D243E7"/>
    <w:rsid w:val="00D24667"/>
    <w:rsid w:val="00D27031"/>
    <w:rsid w:val="00D272DF"/>
    <w:rsid w:val="00D32B2D"/>
    <w:rsid w:val="00D340DD"/>
    <w:rsid w:val="00D343C7"/>
    <w:rsid w:val="00D3471D"/>
    <w:rsid w:val="00D4095A"/>
    <w:rsid w:val="00D50B86"/>
    <w:rsid w:val="00D512AC"/>
    <w:rsid w:val="00D52448"/>
    <w:rsid w:val="00D535AF"/>
    <w:rsid w:val="00D5705D"/>
    <w:rsid w:val="00D573B4"/>
    <w:rsid w:val="00D61A24"/>
    <w:rsid w:val="00D62547"/>
    <w:rsid w:val="00D636B5"/>
    <w:rsid w:val="00D63E8B"/>
    <w:rsid w:val="00D75E1A"/>
    <w:rsid w:val="00D82B01"/>
    <w:rsid w:val="00D83106"/>
    <w:rsid w:val="00D935C4"/>
    <w:rsid w:val="00D959FA"/>
    <w:rsid w:val="00DA1AD7"/>
    <w:rsid w:val="00DB1E73"/>
    <w:rsid w:val="00DC3FA3"/>
    <w:rsid w:val="00DC525C"/>
    <w:rsid w:val="00DC6B57"/>
    <w:rsid w:val="00DD57A6"/>
    <w:rsid w:val="00DD5B0E"/>
    <w:rsid w:val="00DD5C6A"/>
    <w:rsid w:val="00DE12E3"/>
    <w:rsid w:val="00DE2326"/>
    <w:rsid w:val="00DE4C4A"/>
    <w:rsid w:val="00DE6DA9"/>
    <w:rsid w:val="00DE72B1"/>
    <w:rsid w:val="00DF22BB"/>
    <w:rsid w:val="00DF511F"/>
    <w:rsid w:val="00E01557"/>
    <w:rsid w:val="00E1008C"/>
    <w:rsid w:val="00E1295E"/>
    <w:rsid w:val="00E13924"/>
    <w:rsid w:val="00E14153"/>
    <w:rsid w:val="00E1597F"/>
    <w:rsid w:val="00E216A8"/>
    <w:rsid w:val="00E21BDF"/>
    <w:rsid w:val="00E23A48"/>
    <w:rsid w:val="00E25C86"/>
    <w:rsid w:val="00E261C2"/>
    <w:rsid w:val="00E263CF"/>
    <w:rsid w:val="00E31070"/>
    <w:rsid w:val="00E32264"/>
    <w:rsid w:val="00E37844"/>
    <w:rsid w:val="00E41659"/>
    <w:rsid w:val="00E43B87"/>
    <w:rsid w:val="00E447CA"/>
    <w:rsid w:val="00E524D9"/>
    <w:rsid w:val="00E5343C"/>
    <w:rsid w:val="00E55BE9"/>
    <w:rsid w:val="00E563A5"/>
    <w:rsid w:val="00E60684"/>
    <w:rsid w:val="00E61F71"/>
    <w:rsid w:val="00E646EC"/>
    <w:rsid w:val="00E658F0"/>
    <w:rsid w:val="00E71BA7"/>
    <w:rsid w:val="00E730F8"/>
    <w:rsid w:val="00E742C6"/>
    <w:rsid w:val="00E76044"/>
    <w:rsid w:val="00E92B14"/>
    <w:rsid w:val="00E96671"/>
    <w:rsid w:val="00EA7C59"/>
    <w:rsid w:val="00EB25BA"/>
    <w:rsid w:val="00EC55B5"/>
    <w:rsid w:val="00ED07D0"/>
    <w:rsid w:val="00ED1B05"/>
    <w:rsid w:val="00ED5C7B"/>
    <w:rsid w:val="00EE07B0"/>
    <w:rsid w:val="00EE196F"/>
    <w:rsid w:val="00EE27C3"/>
    <w:rsid w:val="00EF1E89"/>
    <w:rsid w:val="00EF2A75"/>
    <w:rsid w:val="00EF2F74"/>
    <w:rsid w:val="00F01902"/>
    <w:rsid w:val="00F06EC0"/>
    <w:rsid w:val="00F23382"/>
    <w:rsid w:val="00F234F3"/>
    <w:rsid w:val="00F23718"/>
    <w:rsid w:val="00F267E6"/>
    <w:rsid w:val="00F26E03"/>
    <w:rsid w:val="00F307A5"/>
    <w:rsid w:val="00F34914"/>
    <w:rsid w:val="00F41AA6"/>
    <w:rsid w:val="00F41DF5"/>
    <w:rsid w:val="00F46F6A"/>
    <w:rsid w:val="00F46FAF"/>
    <w:rsid w:val="00F558CF"/>
    <w:rsid w:val="00F60585"/>
    <w:rsid w:val="00F73013"/>
    <w:rsid w:val="00F813CA"/>
    <w:rsid w:val="00F828EC"/>
    <w:rsid w:val="00F93F34"/>
    <w:rsid w:val="00F95AFF"/>
    <w:rsid w:val="00F968D0"/>
    <w:rsid w:val="00F97DF3"/>
    <w:rsid w:val="00FA0A9D"/>
    <w:rsid w:val="00FA145E"/>
    <w:rsid w:val="00FA19EB"/>
    <w:rsid w:val="00FA2AB8"/>
    <w:rsid w:val="00FA6653"/>
    <w:rsid w:val="00FB0827"/>
    <w:rsid w:val="00FB115B"/>
    <w:rsid w:val="00FB1568"/>
    <w:rsid w:val="00FB5A4C"/>
    <w:rsid w:val="00FB6402"/>
    <w:rsid w:val="00FB7493"/>
    <w:rsid w:val="00FC0F80"/>
    <w:rsid w:val="00FC2359"/>
    <w:rsid w:val="00FD0AB5"/>
    <w:rsid w:val="00FD6471"/>
    <w:rsid w:val="00FE5397"/>
    <w:rsid w:val="00FF0165"/>
    <w:rsid w:val="00FF2339"/>
    <w:rsid w:val="00FF40A1"/>
    <w:rsid w:val="00FF7A37"/>
    <w:rsid w:val="013F1126"/>
    <w:rsid w:val="01685C75"/>
    <w:rsid w:val="022FB754"/>
    <w:rsid w:val="05182947"/>
    <w:rsid w:val="05234845"/>
    <w:rsid w:val="085AE907"/>
    <w:rsid w:val="096E5F21"/>
    <w:rsid w:val="09C7FE45"/>
    <w:rsid w:val="0DB520DA"/>
    <w:rsid w:val="0E752D9C"/>
    <w:rsid w:val="0FD81666"/>
    <w:rsid w:val="1494C338"/>
    <w:rsid w:val="15640BB1"/>
    <w:rsid w:val="176D4DF3"/>
    <w:rsid w:val="17CC63FA"/>
    <w:rsid w:val="1A4EC4D0"/>
    <w:rsid w:val="1A7845DE"/>
    <w:rsid w:val="1AD82DDE"/>
    <w:rsid w:val="1C5C90CB"/>
    <w:rsid w:val="1C86ACC0"/>
    <w:rsid w:val="1E6B3D7D"/>
    <w:rsid w:val="1F64E9F6"/>
    <w:rsid w:val="2379505D"/>
    <w:rsid w:val="26DA2563"/>
    <w:rsid w:val="2787C704"/>
    <w:rsid w:val="2AD8D51D"/>
    <w:rsid w:val="30C4CFA8"/>
    <w:rsid w:val="352E764E"/>
    <w:rsid w:val="35C0529D"/>
    <w:rsid w:val="35D54FBC"/>
    <w:rsid w:val="38F7823A"/>
    <w:rsid w:val="3A6A81C3"/>
    <w:rsid w:val="3A915962"/>
    <w:rsid w:val="3DA4E982"/>
    <w:rsid w:val="3E10F103"/>
    <w:rsid w:val="3E1519D8"/>
    <w:rsid w:val="430780F8"/>
    <w:rsid w:val="430C2396"/>
    <w:rsid w:val="47FEC99F"/>
    <w:rsid w:val="4823C42C"/>
    <w:rsid w:val="4B634180"/>
    <w:rsid w:val="4CDCC5FF"/>
    <w:rsid w:val="4D1A12CD"/>
    <w:rsid w:val="53739608"/>
    <w:rsid w:val="54702C74"/>
    <w:rsid w:val="576C13B9"/>
    <w:rsid w:val="5DAE6C57"/>
    <w:rsid w:val="61D3FF5C"/>
    <w:rsid w:val="6226D213"/>
    <w:rsid w:val="626D0C8F"/>
    <w:rsid w:val="63E758B3"/>
    <w:rsid w:val="67B75232"/>
    <w:rsid w:val="6CEC6692"/>
    <w:rsid w:val="6E029A4C"/>
    <w:rsid w:val="7296B983"/>
    <w:rsid w:val="7298883B"/>
    <w:rsid w:val="76C9BBF1"/>
    <w:rsid w:val="773B06A2"/>
    <w:rsid w:val="7A92FD66"/>
    <w:rsid w:val="7DBF2C0B"/>
    <w:rsid w:val="7E077063"/>
    <w:rsid w:val="7FD84E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69643"/>
  <w15:chartTrackingRefBased/>
  <w15:docId w15:val="{20C927A2-881E-45B0-9A46-14B7C2A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35AF"/>
    <w:rPr>
      <w:sz w:val="24"/>
      <w:szCs w:val="24"/>
    </w:rPr>
  </w:style>
  <w:style w:type="paragraph" w:styleId="berschrift1">
    <w:name w:val="heading 1"/>
    <w:basedOn w:val="Standard"/>
    <w:next w:val="Standard"/>
    <w:autoRedefine/>
    <w:qFormat/>
    <w:rsid w:val="00CF1468"/>
    <w:pPr>
      <w:keepNext/>
      <w:jc w:val="center"/>
      <w:outlineLvl w:val="0"/>
    </w:pPr>
    <w:rPr>
      <w:rFonts w:ascii="Arial" w:hAnsi="Arial" w:cs="Arial"/>
      <w:bCs/>
      <w:u w:val="single"/>
    </w:rPr>
  </w:style>
  <w:style w:type="paragraph" w:styleId="berschrift2">
    <w:name w:val="heading 2"/>
    <w:basedOn w:val="Standard"/>
    <w:next w:val="Standard"/>
    <w:link w:val="berschrift2Zchn"/>
    <w:uiPriority w:val="9"/>
    <w:semiHidden/>
    <w:unhideWhenUsed/>
    <w:qFormat/>
    <w:rsid w:val="00F968D0"/>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567439"/>
    <w:pPr>
      <w:keepNext/>
      <w:spacing w:before="240" w:after="60"/>
      <w:outlineLvl w:val="2"/>
    </w:pPr>
    <w:rPr>
      <w:rFonts w:ascii="Cambria" w:hAnsi="Cambria"/>
      <w:b/>
      <w:bCs/>
      <w:sz w:val="26"/>
      <w:szCs w:val="26"/>
    </w:rPr>
  </w:style>
  <w:style w:type="paragraph" w:styleId="berschrift5">
    <w:name w:val="heading 5"/>
    <w:basedOn w:val="Standard"/>
    <w:next w:val="Standard"/>
    <w:qFormat/>
    <w:pPr>
      <w:keepNext/>
      <w:outlineLvl w:val="4"/>
    </w:pPr>
    <w:rPr>
      <w:rFonts w:ascii="Arial" w:hAnsi="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rPr>
      <w:rFonts w:ascii="Arial" w:hAnsi="Arial" w:cs="Arial"/>
      <w:sz w:val="20"/>
    </w:rPr>
  </w:style>
  <w:style w:type="paragraph" w:customStyle="1" w:styleId="Formatvorlage1">
    <w:name w:val="Formatvorlage1"/>
    <w:basedOn w:val="Standard"/>
    <w:autoRedefine/>
    <w:pPr>
      <w:spacing w:line="360" w:lineRule="auto"/>
    </w:pPr>
    <w:rPr>
      <w:rFonts w:ascii="Arial" w:hAnsi="Arial"/>
      <w:bCs/>
    </w:rPr>
  </w:style>
  <w:style w:type="character" w:customStyle="1" w:styleId="berschrift3Zchn">
    <w:name w:val="Überschrift 3 Zchn"/>
    <w:link w:val="berschrift3"/>
    <w:uiPriority w:val="9"/>
    <w:semiHidden/>
    <w:rsid w:val="00567439"/>
    <w:rPr>
      <w:rFonts w:ascii="Cambria" w:eastAsia="Times New Roman" w:hAnsi="Cambria" w:cs="Times New Roman"/>
      <w:b/>
      <w:bCs/>
      <w:sz w:val="26"/>
      <w:szCs w:val="26"/>
    </w:rPr>
  </w:style>
  <w:style w:type="character" w:customStyle="1" w:styleId="berschrift2Zchn">
    <w:name w:val="Überschrift 2 Zchn"/>
    <w:link w:val="berschrift2"/>
    <w:uiPriority w:val="9"/>
    <w:semiHidden/>
    <w:rsid w:val="00F968D0"/>
    <w:rPr>
      <w:rFonts w:ascii="Cambria" w:eastAsia="Times New Roman" w:hAnsi="Cambria" w:cs="Times New Roman"/>
      <w:b/>
      <w:bCs/>
      <w:i/>
      <w:iCs/>
      <w:sz w:val="28"/>
      <w:szCs w:val="28"/>
    </w:rPr>
  </w:style>
  <w:style w:type="character" w:styleId="Fett">
    <w:name w:val="Strong"/>
    <w:qFormat/>
    <w:rsid w:val="00F968D0"/>
    <w:rPr>
      <w:b/>
      <w:bCs/>
    </w:rPr>
  </w:style>
  <w:style w:type="paragraph" w:styleId="Sprechblasentext">
    <w:name w:val="Balloon Text"/>
    <w:basedOn w:val="Standard"/>
    <w:link w:val="SprechblasentextZchn"/>
    <w:uiPriority w:val="99"/>
    <w:semiHidden/>
    <w:unhideWhenUsed/>
    <w:rsid w:val="00A93F69"/>
    <w:rPr>
      <w:rFonts w:ascii="Segoe UI" w:hAnsi="Segoe UI" w:cs="Segoe UI"/>
      <w:sz w:val="18"/>
      <w:szCs w:val="18"/>
    </w:rPr>
  </w:style>
  <w:style w:type="character" w:customStyle="1" w:styleId="SprechblasentextZchn">
    <w:name w:val="Sprechblasentext Zchn"/>
    <w:link w:val="Sprechblasentext"/>
    <w:uiPriority w:val="99"/>
    <w:semiHidden/>
    <w:rsid w:val="00A93F69"/>
    <w:rPr>
      <w:rFonts w:ascii="Segoe UI" w:hAnsi="Segoe UI" w:cs="Segoe UI"/>
      <w:sz w:val="18"/>
      <w:szCs w:val="18"/>
    </w:rPr>
  </w:style>
  <w:style w:type="paragraph" w:customStyle="1" w:styleId="Default">
    <w:name w:val="Default"/>
    <w:rsid w:val="00824CD4"/>
    <w:pPr>
      <w:autoSpaceDE w:val="0"/>
      <w:autoSpaceDN w:val="0"/>
      <w:adjustRightInd w:val="0"/>
    </w:pPr>
    <w:rPr>
      <w:rFonts w:ascii="Arial" w:hAnsi="Arial" w:cs="Arial"/>
      <w:color w:val="000000"/>
      <w:sz w:val="24"/>
      <w:szCs w:val="24"/>
    </w:rPr>
  </w:style>
  <w:style w:type="character" w:customStyle="1" w:styleId="NichtaufgelsteErwhnung1">
    <w:name w:val="Nicht aufgelöste Erwähnung1"/>
    <w:uiPriority w:val="99"/>
    <w:semiHidden/>
    <w:unhideWhenUsed/>
    <w:rsid w:val="00824CD4"/>
    <w:rPr>
      <w:color w:val="808080"/>
      <w:shd w:val="clear" w:color="auto" w:fill="E6E6E6"/>
    </w:rPr>
  </w:style>
  <w:style w:type="character" w:styleId="BesuchterLink">
    <w:name w:val="FollowedHyperlink"/>
    <w:basedOn w:val="Absatz-Standardschriftart"/>
    <w:uiPriority w:val="99"/>
    <w:semiHidden/>
    <w:unhideWhenUsed/>
    <w:rsid w:val="001B744D"/>
    <w:rPr>
      <w:color w:val="954F72" w:themeColor="followedHyperlink"/>
      <w:u w:val="single"/>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C0A87"/>
    <w:rPr>
      <w:b/>
      <w:bCs/>
    </w:rPr>
  </w:style>
  <w:style w:type="character" w:customStyle="1" w:styleId="KommentarthemaZchn">
    <w:name w:val="Kommentarthema Zchn"/>
    <w:basedOn w:val="KommentartextZchn"/>
    <w:link w:val="Kommentarthema"/>
    <w:uiPriority w:val="99"/>
    <w:semiHidden/>
    <w:rsid w:val="00CC0A87"/>
    <w:rPr>
      <w:b/>
      <w:bCs/>
    </w:rPr>
  </w:style>
  <w:style w:type="character" w:customStyle="1" w:styleId="A0">
    <w:name w:val="A0"/>
    <w:uiPriority w:val="99"/>
    <w:rsid w:val="003A59F1"/>
    <w:rPr>
      <w:rFonts w:cs="DINOT"/>
      <w:color w:val="000000"/>
      <w:sz w:val="20"/>
      <w:szCs w:val="20"/>
    </w:rPr>
  </w:style>
  <w:style w:type="character" w:customStyle="1" w:styleId="A10">
    <w:name w:val="A10"/>
    <w:uiPriority w:val="99"/>
    <w:rsid w:val="003A59F1"/>
    <w:rPr>
      <w:rFonts w:cs="DINOT"/>
      <w:color w:val="000000"/>
      <w:sz w:val="11"/>
      <w:szCs w:val="11"/>
    </w:rPr>
  </w:style>
  <w:style w:type="paragraph" w:styleId="berarbeitung">
    <w:name w:val="Revision"/>
    <w:hidden/>
    <w:uiPriority w:val="99"/>
    <w:semiHidden/>
    <w:rsid w:val="00BA0F0B"/>
    <w:rPr>
      <w:sz w:val="24"/>
      <w:szCs w:val="24"/>
    </w:rPr>
  </w:style>
  <w:style w:type="character" w:styleId="Hervorhebung">
    <w:name w:val="Emphasis"/>
    <w:basedOn w:val="Absatz-Standardschriftart"/>
    <w:uiPriority w:val="20"/>
    <w:qFormat/>
    <w:rsid w:val="004533A0"/>
    <w:rPr>
      <w:i/>
      <w:iCs/>
    </w:rPr>
  </w:style>
  <w:style w:type="character" w:customStyle="1" w:styleId="normaltextrun">
    <w:name w:val="normaltextrun"/>
    <w:basedOn w:val="Absatz-Standardschriftart"/>
    <w:rsid w:val="00D63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7848">
      <w:bodyDiv w:val="1"/>
      <w:marLeft w:val="0"/>
      <w:marRight w:val="0"/>
      <w:marTop w:val="0"/>
      <w:marBottom w:val="0"/>
      <w:divBdr>
        <w:top w:val="none" w:sz="0" w:space="0" w:color="auto"/>
        <w:left w:val="none" w:sz="0" w:space="0" w:color="auto"/>
        <w:bottom w:val="none" w:sz="0" w:space="0" w:color="auto"/>
        <w:right w:val="none" w:sz="0" w:space="0" w:color="auto"/>
      </w:divBdr>
    </w:div>
    <w:div w:id="152919498">
      <w:bodyDiv w:val="1"/>
      <w:marLeft w:val="0"/>
      <w:marRight w:val="0"/>
      <w:marTop w:val="0"/>
      <w:marBottom w:val="0"/>
      <w:divBdr>
        <w:top w:val="none" w:sz="0" w:space="0" w:color="auto"/>
        <w:left w:val="none" w:sz="0" w:space="0" w:color="auto"/>
        <w:bottom w:val="none" w:sz="0" w:space="0" w:color="auto"/>
        <w:right w:val="none" w:sz="0" w:space="0" w:color="auto"/>
      </w:divBdr>
    </w:div>
    <w:div w:id="255942799">
      <w:bodyDiv w:val="1"/>
      <w:marLeft w:val="0"/>
      <w:marRight w:val="0"/>
      <w:marTop w:val="0"/>
      <w:marBottom w:val="0"/>
      <w:divBdr>
        <w:top w:val="none" w:sz="0" w:space="0" w:color="auto"/>
        <w:left w:val="none" w:sz="0" w:space="0" w:color="auto"/>
        <w:bottom w:val="none" w:sz="0" w:space="0" w:color="auto"/>
        <w:right w:val="none" w:sz="0" w:space="0" w:color="auto"/>
      </w:divBdr>
    </w:div>
    <w:div w:id="363097538">
      <w:bodyDiv w:val="1"/>
      <w:marLeft w:val="0"/>
      <w:marRight w:val="0"/>
      <w:marTop w:val="0"/>
      <w:marBottom w:val="0"/>
      <w:divBdr>
        <w:top w:val="none" w:sz="0" w:space="0" w:color="auto"/>
        <w:left w:val="none" w:sz="0" w:space="0" w:color="auto"/>
        <w:bottom w:val="none" w:sz="0" w:space="0" w:color="auto"/>
        <w:right w:val="none" w:sz="0" w:space="0" w:color="auto"/>
      </w:divBdr>
    </w:div>
    <w:div w:id="379012108">
      <w:bodyDiv w:val="1"/>
      <w:marLeft w:val="0"/>
      <w:marRight w:val="0"/>
      <w:marTop w:val="0"/>
      <w:marBottom w:val="0"/>
      <w:divBdr>
        <w:top w:val="none" w:sz="0" w:space="0" w:color="auto"/>
        <w:left w:val="none" w:sz="0" w:space="0" w:color="auto"/>
        <w:bottom w:val="none" w:sz="0" w:space="0" w:color="auto"/>
        <w:right w:val="none" w:sz="0" w:space="0" w:color="auto"/>
      </w:divBdr>
    </w:div>
    <w:div w:id="731777117">
      <w:bodyDiv w:val="1"/>
      <w:marLeft w:val="0"/>
      <w:marRight w:val="0"/>
      <w:marTop w:val="0"/>
      <w:marBottom w:val="0"/>
      <w:divBdr>
        <w:top w:val="none" w:sz="0" w:space="0" w:color="auto"/>
        <w:left w:val="none" w:sz="0" w:space="0" w:color="auto"/>
        <w:bottom w:val="none" w:sz="0" w:space="0" w:color="auto"/>
        <w:right w:val="none" w:sz="0" w:space="0" w:color="auto"/>
      </w:divBdr>
    </w:div>
    <w:div w:id="758330592">
      <w:bodyDiv w:val="1"/>
      <w:marLeft w:val="0"/>
      <w:marRight w:val="0"/>
      <w:marTop w:val="0"/>
      <w:marBottom w:val="0"/>
      <w:divBdr>
        <w:top w:val="none" w:sz="0" w:space="0" w:color="auto"/>
        <w:left w:val="none" w:sz="0" w:space="0" w:color="auto"/>
        <w:bottom w:val="none" w:sz="0" w:space="0" w:color="auto"/>
        <w:right w:val="none" w:sz="0" w:space="0" w:color="auto"/>
      </w:divBdr>
    </w:div>
    <w:div w:id="849028039">
      <w:bodyDiv w:val="1"/>
      <w:marLeft w:val="0"/>
      <w:marRight w:val="0"/>
      <w:marTop w:val="0"/>
      <w:marBottom w:val="0"/>
      <w:divBdr>
        <w:top w:val="none" w:sz="0" w:space="0" w:color="auto"/>
        <w:left w:val="none" w:sz="0" w:space="0" w:color="auto"/>
        <w:bottom w:val="none" w:sz="0" w:space="0" w:color="auto"/>
        <w:right w:val="none" w:sz="0" w:space="0" w:color="auto"/>
      </w:divBdr>
    </w:div>
    <w:div w:id="997613553">
      <w:bodyDiv w:val="1"/>
      <w:marLeft w:val="0"/>
      <w:marRight w:val="0"/>
      <w:marTop w:val="0"/>
      <w:marBottom w:val="0"/>
      <w:divBdr>
        <w:top w:val="none" w:sz="0" w:space="0" w:color="auto"/>
        <w:left w:val="none" w:sz="0" w:space="0" w:color="auto"/>
        <w:bottom w:val="none" w:sz="0" w:space="0" w:color="auto"/>
        <w:right w:val="none" w:sz="0" w:space="0" w:color="auto"/>
      </w:divBdr>
    </w:div>
    <w:div w:id="1035885031">
      <w:bodyDiv w:val="1"/>
      <w:marLeft w:val="0"/>
      <w:marRight w:val="0"/>
      <w:marTop w:val="0"/>
      <w:marBottom w:val="0"/>
      <w:divBdr>
        <w:top w:val="none" w:sz="0" w:space="0" w:color="auto"/>
        <w:left w:val="none" w:sz="0" w:space="0" w:color="auto"/>
        <w:bottom w:val="none" w:sz="0" w:space="0" w:color="auto"/>
        <w:right w:val="none" w:sz="0" w:space="0" w:color="auto"/>
      </w:divBdr>
      <w:divsChild>
        <w:div w:id="615529045">
          <w:marLeft w:val="0"/>
          <w:marRight w:val="0"/>
          <w:marTop w:val="0"/>
          <w:marBottom w:val="0"/>
          <w:divBdr>
            <w:top w:val="none" w:sz="0" w:space="0" w:color="auto"/>
            <w:left w:val="none" w:sz="0" w:space="0" w:color="auto"/>
            <w:bottom w:val="none" w:sz="0" w:space="0" w:color="auto"/>
            <w:right w:val="none" w:sz="0" w:space="0" w:color="auto"/>
          </w:divBdr>
        </w:div>
        <w:div w:id="975381143">
          <w:marLeft w:val="0"/>
          <w:marRight w:val="0"/>
          <w:marTop w:val="0"/>
          <w:marBottom w:val="0"/>
          <w:divBdr>
            <w:top w:val="none" w:sz="0" w:space="0" w:color="auto"/>
            <w:left w:val="none" w:sz="0" w:space="0" w:color="auto"/>
            <w:bottom w:val="none" w:sz="0" w:space="0" w:color="auto"/>
            <w:right w:val="none" w:sz="0" w:space="0" w:color="auto"/>
          </w:divBdr>
        </w:div>
        <w:div w:id="1142887625">
          <w:marLeft w:val="0"/>
          <w:marRight w:val="0"/>
          <w:marTop w:val="0"/>
          <w:marBottom w:val="0"/>
          <w:divBdr>
            <w:top w:val="none" w:sz="0" w:space="0" w:color="auto"/>
            <w:left w:val="none" w:sz="0" w:space="0" w:color="auto"/>
            <w:bottom w:val="none" w:sz="0" w:space="0" w:color="auto"/>
            <w:right w:val="none" w:sz="0" w:space="0" w:color="auto"/>
          </w:divBdr>
        </w:div>
        <w:div w:id="1245602739">
          <w:marLeft w:val="0"/>
          <w:marRight w:val="0"/>
          <w:marTop w:val="0"/>
          <w:marBottom w:val="0"/>
          <w:divBdr>
            <w:top w:val="none" w:sz="0" w:space="0" w:color="auto"/>
            <w:left w:val="none" w:sz="0" w:space="0" w:color="auto"/>
            <w:bottom w:val="none" w:sz="0" w:space="0" w:color="auto"/>
            <w:right w:val="none" w:sz="0" w:space="0" w:color="auto"/>
          </w:divBdr>
        </w:div>
        <w:div w:id="1696618340">
          <w:marLeft w:val="0"/>
          <w:marRight w:val="0"/>
          <w:marTop w:val="0"/>
          <w:marBottom w:val="0"/>
          <w:divBdr>
            <w:top w:val="none" w:sz="0" w:space="0" w:color="auto"/>
            <w:left w:val="none" w:sz="0" w:space="0" w:color="auto"/>
            <w:bottom w:val="none" w:sz="0" w:space="0" w:color="auto"/>
            <w:right w:val="none" w:sz="0" w:space="0" w:color="auto"/>
          </w:divBdr>
        </w:div>
        <w:div w:id="1743288263">
          <w:marLeft w:val="0"/>
          <w:marRight w:val="0"/>
          <w:marTop w:val="0"/>
          <w:marBottom w:val="0"/>
          <w:divBdr>
            <w:top w:val="none" w:sz="0" w:space="0" w:color="auto"/>
            <w:left w:val="none" w:sz="0" w:space="0" w:color="auto"/>
            <w:bottom w:val="none" w:sz="0" w:space="0" w:color="auto"/>
            <w:right w:val="none" w:sz="0" w:space="0" w:color="auto"/>
          </w:divBdr>
        </w:div>
        <w:div w:id="1798990637">
          <w:marLeft w:val="0"/>
          <w:marRight w:val="0"/>
          <w:marTop w:val="0"/>
          <w:marBottom w:val="0"/>
          <w:divBdr>
            <w:top w:val="none" w:sz="0" w:space="0" w:color="auto"/>
            <w:left w:val="none" w:sz="0" w:space="0" w:color="auto"/>
            <w:bottom w:val="none" w:sz="0" w:space="0" w:color="auto"/>
            <w:right w:val="none" w:sz="0" w:space="0" w:color="auto"/>
          </w:divBdr>
        </w:div>
        <w:div w:id="2077118937">
          <w:marLeft w:val="0"/>
          <w:marRight w:val="0"/>
          <w:marTop w:val="0"/>
          <w:marBottom w:val="0"/>
          <w:divBdr>
            <w:top w:val="none" w:sz="0" w:space="0" w:color="auto"/>
            <w:left w:val="none" w:sz="0" w:space="0" w:color="auto"/>
            <w:bottom w:val="none" w:sz="0" w:space="0" w:color="auto"/>
            <w:right w:val="none" w:sz="0" w:space="0" w:color="auto"/>
          </w:divBdr>
        </w:div>
      </w:divsChild>
    </w:div>
    <w:div w:id="1164274669">
      <w:bodyDiv w:val="1"/>
      <w:marLeft w:val="0"/>
      <w:marRight w:val="0"/>
      <w:marTop w:val="0"/>
      <w:marBottom w:val="0"/>
      <w:divBdr>
        <w:top w:val="none" w:sz="0" w:space="0" w:color="auto"/>
        <w:left w:val="none" w:sz="0" w:space="0" w:color="auto"/>
        <w:bottom w:val="none" w:sz="0" w:space="0" w:color="auto"/>
        <w:right w:val="none" w:sz="0" w:space="0" w:color="auto"/>
      </w:divBdr>
    </w:div>
    <w:div w:id="1242720323">
      <w:bodyDiv w:val="1"/>
      <w:marLeft w:val="0"/>
      <w:marRight w:val="0"/>
      <w:marTop w:val="0"/>
      <w:marBottom w:val="0"/>
      <w:divBdr>
        <w:top w:val="none" w:sz="0" w:space="0" w:color="auto"/>
        <w:left w:val="none" w:sz="0" w:space="0" w:color="auto"/>
        <w:bottom w:val="none" w:sz="0" w:space="0" w:color="auto"/>
        <w:right w:val="none" w:sz="0" w:space="0" w:color="auto"/>
      </w:divBdr>
    </w:div>
    <w:div w:id="1341733886">
      <w:bodyDiv w:val="1"/>
      <w:marLeft w:val="0"/>
      <w:marRight w:val="0"/>
      <w:marTop w:val="0"/>
      <w:marBottom w:val="0"/>
      <w:divBdr>
        <w:top w:val="none" w:sz="0" w:space="0" w:color="auto"/>
        <w:left w:val="none" w:sz="0" w:space="0" w:color="auto"/>
        <w:bottom w:val="none" w:sz="0" w:space="0" w:color="auto"/>
        <w:right w:val="none" w:sz="0" w:space="0" w:color="auto"/>
      </w:divBdr>
    </w:div>
    <w:div w:id="1351033615">
      <w:bodyDiv w:val="1"/>
      <w:marLeft w:val="0"/>
      <w:marRight w:val="0"/>
      <w:marTop w:val="0"/>
      <w:marBottom w:val="0"/>
      <w:divBdr>
        <w:top w:val="none" w:sz="0" w:space="0" w:color="auto"/>
        <w:left w:val="none" w:sz="0" w:space="0" w:color="auto"/>
        <w:bottom w:val="none" w:sz="0" w:space="0" w:color="auto"/>
        <w:right w:val="none" w:sz="0" w:space="0" w:color="auto"/>
      </w:divBdr>
    </w:div>
    <w:div w:id="1489441283">
      <w:bodyDiv w:val="1"/>
      <w:marLeft w:val="0"/>
      <w:marRight w:val="0"/>
      <w:marTop w:val="0"/>
      <w:marBottom w:val="0"/>
      <w:divBdr>
        <w:top w:val="none" w:sz="0" w:space="0" w:color="auto"/>
        <w:left w:val="none" w:sz="0" w:space="0" w:color="auto"/>
        <w:bottom w:val="none" w:sz="0" w:space="0" w:color="auto"/>
        <w:right w:val="none" w:sz="0" w:space="0" w:color="auto"/>
      </w:divBdr>
    </w:div>
    <w:div w:id="1608077514">
      <w:bodyDiv w:val="1"/>
      <w:marLeft w:val="0"/>
      <w:marRight w:val="0"/>
      <w:marTop w:val="0"/>
      <w:marBottom w:val="0"/>
      <w:divBdr>
        <w:top w:val="none" w:sz="0" w:space="0" w:color="auto"/>
        <w:left w:val="none" w:sz="0" w:space="0" w:color="auto"/>
        <w:bottom w:val="none" w:sz="0" w:space="0" w:color="auto"/>
        <w:right w:val="none" w:sz="0" w:space="0" w:color="auto"/>
      </w:divBdr>
    </w:div>
    <w:div w:id="2017727245">
      <w:bodyDiv w:val="1"/>
      <w:marLeft w:val="0"/>
      <w:marRight w:val="0"/>
      <w:marTop w:val="0"/>
      <w:marBottom w:val="0"/>
      <w:divBdr>
        <w:top w:val="none" w:sz="0" w:space="0" w:color="auto"/>
        <w:left w:val="none" w:sz="0" w:space="0" w:color="auto"/>
        <w:bottom w:val="none" w:sz="0" w:space="0" w:color="auto"/>
        <w:right w:val="none" w:sz="0" w:space="0" w:color="auto"/>
      </w:divBdr>
    </w:div>
    <w:div w:id="208764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d.schmid@strothoff-international-school.de" TargetMode="External"/><Relationship Id="rId3" Type="http://schemas.openxmlformats.org/officeDocument/2006/relationships/hyperlink" Target="http://www.strothoff-international-school.de" TargetMode="External"/><Relationship Id="rId7" Type="http://schemas.openxmlformats.org/officeDocument/2006/relationships/hyperlink" Target="http://www.strothoff-international-school.de" TargetMode="External"/><Relationship Id="rId2" Type="http://schemas.openxmlformats.org/officeDocument/2006/relationships/hyperlink" Target="mailto:d.schmid@strothoff-international-school.de" TargetMode="External"/><Relationship Id="rId1" Type="http://schemas.openxmlformats.org/officeDocument/2006/relationships/image" Target="media/image2.jpeg"/><Relationship Id="rId6" Type="http://schemas.openxmlformats.org/officeDocument/2006/relationships/hyperlink" Target="mailto:d.schmid@strothoff-international-school.de" TargetMode="External"/><Relationship Id="rId5" Type="http://schemas.openxmlformats.org/officeDocument/2006/relationships/hyperlink" Target="http://www.strothoff-international-school.de" TargetMode="External"/><Relationship Id="rId4" Type="http://schemas.openxmlformats.org/officeDocument/2006/relationships/hyperlink" Target="mailto:d.schmid@strothoff-international-school.de" TargetMode="External"/><Relationship Id="rId9" Type="http://schemas.openxmlformats.org/officeDocument/2006/relationships/hyperlink" Target="http://www.strothoff-international-schoo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aulick.MHKNET\Anwendungsdaten\Microsoft\Vorlagen\MHK%20PM%20formatier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B3107-7DD5-4A86-AD18-35AEA2F1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MHK PM formatiert</Template>
  <TotalTime>0</TotalTime>
  <Pages>2</Pages>
  <Words>297</Words>
  <Characters>2158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PRESSE-INFO interdomus Haustechnik</vt:lpstr>
    </vt:vector>
  </TitlesOfParts>
  <Company>info-text</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interdomus Haustechnik</dc:title>
  <dc:subject/>
  <dc:creator>Paulick, Jacqueline</dc:creator>
  <cp:keywords/>
  <cp:lastModifiedBy>Karges, Yvonne</cp:lastModifiedBy>
  <cp:revision>3</cp:revision>
  <cp:lastPrinted>2023-01-18T10:10:00Z</cp:lastPrinted>
  <dcterms:created xsi:type="dcterms:W3CDTF">2023-01-27T12:37:00Z</dcterms:created>
  <dcterms:modified xsi:type="dcterms:W3CDTF">2023-02-06T09:10:00Z</dcterms:modified>
</cp:coreProperties>
</file>