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50DB3" w14:textId="77777777" w:rsidR="003C7434" w:rsidRPr="003C7434" w:rsidRDefault="003C7434" w:rsidP="003C7434">
      <w:pPr>
        <w:pStyle w:val="Kommentartext"/>
        <w:jc w:val="both"/>
        <w:rPr>
          <w:rFonts w:ascii="Arial" w:hAnsi="Arial" w:cs="Arial"/>
          <w:sz w:val="22"/>
          <w:szCs w:val="22"/>
        </w:rPr>
      </w:pPr>
      <w:proofErr w:type="spellStart"/>
      <w:r w:rsidRPr="003C7434">
        <w:rPr>
          <w:rFonts w:ascii="Arial" w:hAnsi="Arial" w:cs="Arial"/>
          <w:sz w:val="22"/>
          <w:szCs w:val="22"/>
        </w:rPr>
        <w:t>interdomus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Haustechnik Akademie fördert Unternehmensnachfolge</w:t>
      </w:r>
    </w:p>
    <w:p w14:paraId="66FB7380" w14:textId="77777777" w:rsidR="003C7434" w:rsidRPr="003C7434" w:rsidRDefault="003C7434" w:rsidP="003C7434">
      <w:pPr>
        <w:pStyle w:val="Kommentartext"/>
        <w:jc w:val="both"/>
        <w:rPr>
          <w:rFonts w:ascii="Arial" w:hAnsi="Arial" w:cs="Arial"/>
          <w:b/>
          <w:bCs/>
          <w:sz w:val="28"/>
          <w:szCs w:val="28"/>
        </w:rPr>
      </w:pPr>
      <w:r w:rsidRPr="003C7434">
        <w:rPr>
          <w:rFonts w:ascii="Arial" w:hAnsi="Arial" w:cs="Arial"/>
          <w:b/>
          <w:bCs/>
          <w:sz w:val="28"/>
          <w:szCs w:val="28"/>
        </w:rPr>
        <w:t xml:space="preserve">Was </w:t>
      </w:r>
      <w:proofErr w:type="spellStart"/>
      <w:r w:rsidRPr="003C7434">
        <w:rPr>
          <w:rFonts w:ascii="Arial" w:hAnsi="Arial" w:cs="Arial"/>
          <w:b/>
          <w:bCs/>
          <w:sz w:val="28"/>
          <w:szCs w:val="28"/>
        </w:rPr>
        <w:t>Unternehmer:innen</w:t>
      </w:r>
      <w:proofErr w:type="spellEnd"/>
      <w:r w:rsidRPr="003C7434">
        <w:rPr>
          <w:rFonts w:ascii="Arial" w:hAnsi="Arial" w:cs="Arial"/>
          <w:b/>
          <w:bCs/>
          <w:sz w:val="28"/>
          <w:szCs w:val="28"/>
        </w:rPr>
        <w:t xml:space="preserve"> zu einem guten </w:t>
      </w:r>
      <w:proofErr w:type="spellStart"/>
      <w:r w:rsidRPr="003C7434">
        <w:rPr>
          <w:rFonts w:ascii="Arial" w:hAnsi="Arial" w:cs="Arial"/>
          <w:b/>
          <w:bCs/>
          <w:sz w:val="28"/>
          <w:szCs w:val="28"/>
        </w:rPr>
        <w:t>Chef:in</w:t>
      </w:r>
      <w:proofErr w:type="spellEnd"/>
      <w:r w:rsidRPr="003C7434">
        <w:rPr>
          <w:rFonts w:ascii="Arial" w:hAnsi="Arial" w:cs="Arial"/>
          <w:b/>
          <w:bCs/>
          <w:sz w:val="28"/>
          <w:szCs w:val="28"/>
        </w:rPr>
        <w:t xml:space="preserve"> macht.</w:t>
      </w:r>
    </w:p>
    <w:p w14:paraId="578AEFDB" w14:textId="77777777" w:rsidR="003C7434" w:rsidRPr="003C7434" w:rsidRDefault="003C7434" w:rsidP="003C7434">
      <w:pPr>
        <w:pStyle w:val="Kommentartext"/>
        <w:jc w:val="both"/>
        <w:rPr>
          <w:rFonts w:ascii="Arial" w:hAnsi="Arial" w:cs="Arial"/>
          <w:sz w:val="22"/>
          <w:szCs w:val="22"/>
        </w:rPr>
      </w:pPr>
    </w:p>
    <w:p w14:paraId="08209627" w14:textId="04322135" w:rsidR="003C7434" w:rsidRDefault="003C7434" w:rsidP="003C7434">
      <w:pPr>
        <w:pStyle w:val="Kommentartext"/>
        <w:jc w:val="both"/>
        <w:rPr>
          <w:rFonts w:ascii="Arial" w:hAnsi="Arial" w:cs="Arial"/>
          <w:sz w:val="22"/>
          <w:szCs w:val="22"/>
        </w:rPr>
      </w:pPr>
      <w:r w:rsidRPr="003C7434">
        <w:rPr>
          <w:rFonts w:ascii="Arial" w:hAnsi="Arial" w:cs="Arial"/>
          <w:b/>
          <w:bCs/>
          <w:sz w:val="22"/>
          <w:szCs w:val="22"/>
        </w:rPr>
        <w:t>Neu Isenburg/Dreieich, 27.09.2022</w:t>
      </w:r>
      <w:r w:rsidRPr="003C7434">
        <w:rPr>
          <w:rFonts w:ascii="Arial" w:hAnsi="Arial" w:cs="Arial"/>
          <w:sz w:val="22"/>
          <w:szCs w:val="22"/>
        </w:rPr>
        <w:t xml:space="preserve"> Die Unternehmensnachfolge ist und bleibt in der SHK-Branche eine der größten Aufgaben. Für eine erfolgreiche Weiterführung des Unternehmens müssen viele Problemstellungen gemeistert werden. Ob als Führungskraft im Unternehmen oder </w:t>
      </w:r>
      <w:proofErr w:type="spellStart"/>
      <w:r w:rsidRPr="003C7434">
        <w:rPr>
          <w:rFonts w:ascii="Arial" w:hAnsi="Arial" w:cs="Arial"/>
          <w:sz w:val="22"/>
          <w:szCs w:val="22"/>
        </w:rPr>
        <w:t>externe:r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434">
        <w:rPr>
          <w:rFonts w:ascii="Arial" w:hAnsi="Arial" w:cs="Arial"/>
          <w:sz w:val="22"/>
          <w:szCs w:val="22"/>
        </w:rPr>
        <w:t>Unternehmer:in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, mit der Absicht einen Betrieb zu übernehmen oder zu gründen – ein Geschäft erfolgreich zu leiten, wird in der </w:t>
      </w:r>
      <w:proofErr w:type="spellStart"/>
      <w:r w:rsidRPr="003C7434">
        <w:rPr>
          <w:rFonts w:ascii="Arial" w:hAnsi="Arial" w:cs="Arial"/>
          <w:sz w:val="22"/>
          <w:szCs w:val="22"/>
        </w:rPr>
        <w:t>interdomus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Haustechnik Akademie geschult. Von Donnerstag bis Samstag waren neun junge </w:t>
      </w:r>
      <w:proofErr w:type="spellStart"/>
      <w:r w:rsidRPr="003C7434">
        <w:rPr>
          <w:rFonts w:ascii="Arial" w:hAnsi="Arial" w:cs="Arial"/>
          <w:sz w:val="22"/>
          <w:szCs w:val="22"/>
        </w:rPr>
        <w:t>SHK-Unternehmer:innen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in Neu-Isenburg zusammengekommen, um sich mit dem breiten Themenfeld „Führung“ auseinander zu setzen. </w:t>
      </w:r>
    </w:p>
    <w:p w14:paraId="1230B18B" w14:textId="77777777" w:rsidR="003C7434" w:rsidRPr="003C7434" w:rsidRDefault="003C7434" w:rsidP="003C7434">
      <w:pPr>
        <w:pStyle w:val="Kommentartext"/>
        <w:jc w:val="both"/>
        <w:rPr>
          <w:rFonts w:ascii="Arial" w:hAnsi="Arial" w:cs="Arial"/>
          <w:sz w:val="22"/>
          <w:szCs w:val="22"/>
        </w:rPr>
      </w:pPr>
    </w:p>
    <w:p w14:paraId="652D17BA" w14:textId="77777777" w:rsidR="003C7434" w:rsidRPr="003C7434" w:rsidRDefault="003C7434" w:rsidP="003C7434">
      <w:pPr>
        <w:pStyle w:val="Kommentartext"/>
        <w:jc w:val="both"/>
        <w:rPr>
          <w:rFonts w:ascii="Arial" w:hAnsi="Arial" w:cs="Arial"/>
          <w:sz w:val="22"/>
          <w:szCs w:val="22"/>
        </w:rPr>
      </w:pPr>
      <w:r w:rsidRPr="003C7434">
        <w:rPr>
          <w:rFonts w:ascii="Arial" w:hAnsi="Arial" w:cs="Arial"/>
          <w:sz w:val="22"/>
          <w:szCs w:val="22"/>
        </w:rPr>
        <w:t xml:space="preserve">Moderiert wurde der bereits zweite Block der </w:t>
      </w:r>
      <w:proofErr w:type="spellStart"/>
      <w:r w:rsidRPr="003C7434">
        <w:rPr>
          <w:rFonts w:ascii="Arial" w:hAnsi="Arial" w:cs="Arial"/>
          <w:sz w:val="22"/>
          <w:szCs w:val="22"/>
        </w:rPr>
        <w:t>interdomus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Haustechnik Akademie von Lutz Grünbeck, einem langjährigen Partner von </w:t>
      </w:r>
      <w:proofErr w:type="spellStart"/>
      <w:r w:rsidRPr="003C7434">
        <w:rPr>
          <w:rFonts w:ascii="Arial" w:hAnsi="Arial" w:cs="Arial"/>
          <w:sz w:val="22"/>
          <w:szCs w:val="22"/>
        </w:rPr>
        <w:t>interdomus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Haustechnik und Geschäftsführer von DENKANSTÖSSE. Gemeinsam mit </w:t>
      </w:r>
      <w:proofErr w:type="spellStart"/>
      <w:r w:rsidRPr="003C7434">
        <w:rPr>
          <w:rFonts w:ascii="Arial" w:hAnsi="Arial" w:cs="Arial"/>
          <w:sz w:val="22"/>
          <w:szCs w:val="22"/>
        </w:rPr>
        <w:t>interdomus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Haustechnik Geschäftsführer Stefan Ehrhard ist bereits vor 3 Jahren die Idee entstanden, den Mitgliedern von </w:t>
      </w:r>
      <w:proofErr w:type="spellStart"/>
      <w:r w:rsidRPr="003C7434">
        <w:rPr>
          <w:rFonts w:ascii="Arial" w:hAnsi="Arial" w:cs="Arial"/>
          <w:sz w:val="22"/>
          <w:szCs w:val="22"/>
        </w:rPr>
        <w:t>interdomus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Haustechnik beim Thema Unternehmensnachfolge unter die Arme zu greifen. „Und so entwickelten wir die </w:t>
      </w:r>
      <w:proofErr w:type="spellStart"/>
      <w:r w:rsidRPr="003C7434">
        <w:rPr>
          <w:rFonts w:ascii="Arial" w:hAnsi="Arial" w:cs="Arial"/>
          <w:sz w:val="22"/>
          <w:szCs w:val="22"/>
        </w:rPr>
        <w:t>interdomus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Haustechnik Akademie, die aufgrund von Corona in diesem Jahr erstmals stattfindet“, berichtet Stefan Ehrhard. </w:t>
      </w:r>
    </w:p>
    <w:p w14:paraId="46D9A6C7" w14:textId="77777777" w:rsidR="003C7434" w:rsidRDefault="003C7434" w:rsidP="003C7434">
      <w:pPr>
        <w:pStyle w:val="Kommentar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0DF4384E" w14:textId="1F9F8C64" w:rsidR="003C7434" w:rsidRPr="003C7434" w:rsidRDefault="003C7434" w:rsidP="003C7434">
      <w:pPr>
        <w:pStyle w:val="Kommentartext"/>
        <w:jc w:val="both"/>
        <w:rPr>
          <w:rFonts w:ascii="Arial" w:hAnsi="Arial" w:cs="Arial"/>
          <w:b/>
          <w:bCs/>
          <w:sz w:val="22"/>
          <w:szCs w:val="22"/>
        </w:rPr>
      </w:pPr>
      <w:r w:rsidRPr="003C7434">
        <w:rPr>
          <w:rFonts w:ascii="Arial" w:hAnsi="Arial" w:cs="Arial"/>
          <w:b/>
          <w:bCs/>
          <w:sz w:val="22"/>
          <w:szCs w:val="22"/>
        </w:rPr>
        <w:t>Praxisorientierte Zusatzausbildung auch für Nicht-Gesellschafter</w:t>
      </w:r>
    </w:p>
    <w:p w14:paraId="6D20B3DE" w14:textId="77777777" w:rsidR="003C7434" w:rsidRPr="003C7434" w:rsidRDefault="003C7434" w:rsidP="003C7434">
      <w:pPr>
        <w:pStyle w:val="Kommentartext"/>
        <w:jc w:val="both"/>
        <w:rPr>
          <w:rFonts w:ascii="Arial" w:hAnsi="Arial" w:cs="Arial"/>
          <w:sz w:val="22"/>
          <w:szCs w:val="22"/>
        </w:rPr>
      </w:pPr>
      <w:r w:rsidRPr="003C7434">
        <w:rPr>
          <w:rFonts w:ascii="Arial" w:hAnsi="Arial" w:cs="Arial"/>
          <w:sz w:val="22"/>
          <w:szCs w:val="22"/>
        </w:rPr>
        <w:t xml:space="preserve">Über zwei Jahre werden die jungen </w:t>
      </w:r>
      <w:proofErr w:type="spellStart"/>
      <w:r w:rsidRPr="003C7434">
        <w:rPr>
          <w:rFonts w:ascii="Arial" w:hAnsi="Arial" w:cs="Arial"/>
          <w:sz w:val="22"/>
          <w:szCs w:val="22"/>
        </w:rPr>
        <w:t>Unternehmer:innen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von Lutz Grünbeck und wechselnden Experten von Extern und der MHK Group auf die Herausforderungen einer Führungskraft speziell in der SHK-Branche vorbereitet. In acht Blöcken á 3 Tage arbeiten die Teilnehmer an den Themenschwerpunkten Entwicklung zur Unternehmerpersönlichkeit, Ziele und Strategien, Weiterentwicklung der Unternehmenskultur, Struktur und Prozesse und finanzielle Freiheit. </w:t>
      </w:r>
      <w:bookmarkStart w:id="0" w:name="_Hlk114570830"/>
      <w:r w:rsidRPr="003C7434">
        <w:rPr>
          <w:rFonts w:ascii="Arial" w:hAnsi="Arial" w:cs="Arial"/>
          <w:sz w:val="22"/>
          <w:szCs w:val="22"/>
        </w:rPr>
        <w:t xml:space="preserve">Begleitend finden Einzelcoachings statt und erfolgreiche </w:t>
      </w:r>
      <w:proofErr w:type="spellStart"/>
      <w:r w:rsidRPr="003C7434">
        <w:rPr>
          <w:rFonts w:ascii="Arial" w:hAnsi="Arial" w:cs="Arial"/>
          <w:sz w:val="22"/>
          <w:szCs w:val="22"/>
        </w:rPr>
        <w:t>SHK-Unternehmer:innen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berichten beim „Kamingespräch“ über ihren Erfolgsweg. Abgerundet wird die Ausbildung mit mehreren Praktika in Kollegenbetrieben</w:t>
      </w:r>
      <w:bookmarkEnd w:id="0"/>
      <w:r w:rsidRPr="003C7434">
        <w:rPr>
          <w:rFonts w:ascii="Arial" w:hAnsi="Arial" w:cs="Arial"/>
          <w:sz w:val="22"/>
          <w:szCs w:val="22"/>
        </w:rPr>
        <w:t xml:space="preserve">. „Online und per Telefon stehe ich den </w:t>
      </w:r>
      <w:proofErr w:type="spellStart"/>
      <w:r w:rsidRPr="003C7434">
        <w:rPr>
          <w:rFonts w:ascii="Arial" w:hAnsi="Arial" w:cs="Arial"/>
          <w:sz w:val="22"/>
          <w:szCs w:val="22"/>
        </w:rPr>
        <w:t>Teilnehmer:innen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darüber hinaus immer zur Verfügung“, erklärt Lutz Grünbeck das Konzept. </w:t>
      </w:r>
    </w:p>
    <w:p w14:paraId="1AA139F2" w14:textId="37DD46F8" w:rsidR="003C7434" w:rsidRDefault="003C7434" w:rsidP="003C7434">
      <w:pPr>
        <w:pStyle w:val="Kommentartext"/>
        <w:jc w:val="both"/>
        <w:rPr>
          <w:rFonts w:ascii="Arial" w:hAnsi="Arial" w:cs="Arial"/>
          <w:sz w:val="22"/>
          <w:szCs w:val="22"/>
        </w:rPr>
      </w:pPr>
      <w:r w:rsidRPr="003C7434">
        <w:rPr>
          <w:rFonts w:ascii="Arial" w:hAnsi="Arial" w:cs="Arial"/>
          <w:sz w:val="22"/>
          <w:szCs w:val="22"/>
        </w:rPr>
        <w:lastRenderedPageBreak/>
        <w:t xml:space="preserve">Und es zeigt sich schon jetzt, dass die </w:t>
      </w:r>
      <w:proofErr w:type="spellStart"/>
      <w:r w:rsidRPr="003C7434">
        <w:rPr>
          <w:rFonts w:ascii="Arial" w:hAnsi="Arial" w:cs="Arial"/>
          <w:sz w:val="22"/>
          <w:szCs w:val="22"/>
        </w:rPr>
        <w:t>interdomus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Akademie gut bei den </w:t>
      </w:r>
      <w:proofErr w:type="spellStart"/>
      <w:r w:rsidRPr="003C7434">
        <w:rPr>
          <w:rFonts w:ascii="Arial" w:hAnsi="Arial" w:cs="Arial"/>
          <w:sz w:val="22"/>
          <w:szCs w:val="22"/>
        </w:rPr>
        <w:t>SHK-Unternehmer:innen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ankommt. „Es gibt viele Seminare zum Thema Führung, wo aber der Fokus auf die Branche fehlt“, so Teilnehmerin Nele Geerkens. „Die Abläufe und Herausforderungen in einem SHK-Fachbetrieb sind aber speziell und darauf wird hier eingegangen“; berichtet die 24-jährige Unternehmerin aus Rheinberg weiter. </w:t>
      </w:r>
    </w:p>
    <w:p w14:paraId="3EF87AA0" w14:textId="77777777" w:rsidR="003C7434" w:rsidRPr="003C7434" w:rsidRDefault="003C7434" w:rsidP="003C7434">
      <w:pPr>
        <w:pStyle w:val="Kommentartext"/>
        <w:jc w:val="both"/>
        <w:rPr>
          <w:rFonts w:ascii="Arial" w:hAnsi="Arial" w:cs="Arial"/>
          <w:sz w:val="22"/>
          <w:szCs w:val="22"/>
        </w:rPr>
      </w:pPr>
    </w:p>
    <w:p w14:paraId="1E8C183A" w14:textId="7F8A2888" w:rsidR="003C7434" w:rsidRPr="003C7434" w:rsidRDefault="003C7434" w:rsidP="003C7434">
      <w:pPr>
        <w:pStyle w:val="Kommentartext"/>
        <w:jc w:val="both"/>
        <w:rPr>
          <w:rFonts w:ascii="Arial" w:hAnsi="Arial" w:cs="Arial"/>
          <w:sz w:val="22"/>
          <w:szCs w:val="22"/>
        </w:rPr>
      </w:pPr>
      <w:bookmarkStart w:id="1" w:name="_Hlk114570936"/>
      <w:r w:rsidRPr="003C7434">
        <w:rPr>
          <w:rFonts w:ascii="Arial" w:hAnsi="Arial" w:cs="Arial"/>
          <w:sz w:val="22"/>
          <w:szCs w:val="22"/>
        </w:rPr>
        <w:t xml:space="preserve">Im zweiten Block der </w:t>
      </w:r>
      <w:proofErr w:type="spellStart"/>
      <w:r w:rsidRPr="003C7434">
        <w:rPr>
          <w:rFonts w:ascii="Arial" w:hAnsi="Arial" w:cs="Arial"/>
          <w:sz w:val="22"/>
          <w:szCs w:val="22"/>
        </w:rPr>
        <w:t>interdomus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Haustechnik Akademie drehte sich alles um die Themen Selbstbild, Ziele (persönliche und unternehmerische) und Führung. Lutz Grünbeck holte sich dafür mit dem Trainer Markus Hielscher, Höhenweg GmbH, professionelle Unterstützung. Die </w:t>
      </w:r>
      <w:proofErr w:type="spellStart"/>
      <w:r w:rsidRPr="003C7434">
        <w:rPr>
          <w:rFonts w:ascii="Arial" w:hAnsi="Arial" w:cs="Arial"/>
          <w:sz w:val="22"/>
          <w:szCs w:val="22"/>
        </w:rPr>
        <w:t>Teilnehmer:innen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wurden in den drei Tagen besonders gefordert. </w:t>
      </w:r>
      <w:proofErr w:type="spellStart"/>
      <w:r w:rsidRPr="003C7434">
        <w:rPr>
          <w:rFonts w:ascii="Arial" w:hAnsi="Arial" w:cs="Arial"/>
          <w:sz w:val="22"/>
          <w:szCs w:val="22"/>
        </w:rPr>
        <w:t>Jede:r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von ihnen musste kritisch auf die eigene Persönlichkeit sowie auf den Ist-Zustand im Unternehmen blicken. „Dazu braucht es Mut und Vertrauen innerhalb der Gruppe“, erklärt Markus Hielscher. „Ist die Grundlage mit dem Führungshandeln gelegt, bekommen die </w:t>
      </w:r>
      <w:proofErr w:type="spellStart"/>
      <w:r w:rsidRPr="003C7434">
        <w:rPr>
          <w:rFonts w:ascii="Arial" w:hAnsi="Arial" w:cs="Arial"/>
          <w:sz w:val="22"/>
          <w:szCs w:val="22"/>
        </w:rPr>
        <w:t>Unternehmer:innen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Führungstechniken von uns an die Hand“, Hielscher weiter. </w:t>
      </w:r>
    </w:p>
    <w:p w14:paraId="3962312C" w14:textId="7241E3D6" w:rsidR="003C7434" w:rsidRDefault="003C7434" w:rsidP="003C7434">
      <w:pPr>
        <w:pStyle w:val="Kommentartext"/>
        <w:jc w:val="both"/>
        <w:rPr>
          <w:rFonts w:ascii="Arial" w:hAnsi="Arial" w:cs="Arial"/>
          <w:sz w:val="22"/>
          <w:szCs w:val="22"/>
        </w:rPr>
      </w:pPr>
      <w:r w:rsidRPr="003C7434">
        <w:rPr>
          <w:rFonts w:ascii="Arial" w:hAnsi="Arial" w:cs="Arial"/>
          <w:sz w:val="22"/>
          <w:szCs w:val="22"/>
        </w:rPr>
        <w:t xml:space="preserve">Mit praktischen Übungen, sollten die </w:t>
      </w:r>
      <w:proofErr w:type="spellStart"/>
      <w:r w:rsidRPr="003C7434">
        <w:rPr>
          <w:rFonts w:ascii="Arial" w:hAnsi="Arial" w:cs="Arial"/>
          <w:sz w:val="22"/>
          <w:szCs w:val="22"/>
        </w:rPr>
        <w:t>Teilnehmer:innen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testen, wie es um ihre Führungsfähigkeiten steht. Den täglichen Tätigkeiten im Beruf angepasst, galt es das Team so anzuleiten, dass die Aufgaben Hand in Hand erledigt werden. „Die SHK-Fachbetriebe beschäftigen bis zu vierzig Mitarbeiter in drei bis vier Abteilungen“, weiß Markus Hielscher, „da bedarf es ganz klarer Strukturen, die wiederum nur mit guter Führung umzusetzen sind.“</w:t>
      </w:r>
    </w:p>
    <w:p w14:paraId="64CE8173" w14:textId="77777777" w:rsidR="003C7434" w:rsidRPr="003C7434" w:rsidRDefault="003C7434" w:rsidP="003C7434">
      <w:pPr>
        <w:pStyle w:val="Kommentartext"/>
        <w:jc w:val="both"/>
        <w:rPr>
          <w:rFonts w:ascii="Arial" w:hAnsi="Arial" w:cs="Arial"/>
          <w:sz w:val="22"/>
          <w:szCs w:val="22"/>
        </w:rPr>
      </w:pPr>
    </w:p>
    <w:p w14:paraId="07052667" w14:textId="26E000F4" w:rsidR="003C7434" w:rsidRDefault="003C7434" w:rsidP="003C7434">
      <w:pPr>
        <w:pStyle w:val="Kommentartext"/>
        <w:jc w:val="both"/>
        <w:rPr>
          <w:rFonts w:ascii="Arial" w:hAnsi="Arial" w:cs="Arial"/>
          <w:sz w:val="22"/>
          <w:szCs w:val="22"/>
        </w:rPr>
      </w:pPr>
      <w:r w:rsidRPr="003C7434">
        <w:rPr>
          <w:rFonts w:ascii="Arial" w:hAnsi="Arial" w:cs="Arial"/>
          <w:sz w:val="22"/>
          <w:szCs w:val="22"/>
        </w:rPr>
        <w:t xml:space="preserve">Nach drei intensiven Tagen gemeinsamen Arbeitens sind die neun </w:t>
      </w:r>
      <w:proofErr w:type="spellStart"/>
      <w:r w:rsidRPr="003C7434">
        <w:rPr>
          <w:rFonts w:ascii="Arial" w:hAnsi="Arial" w:cs="Arial"/>
          <w:sz w:val="22"/>
          <w:szCs w:val="22"/>
        </w:rPr>
        <w:t>Teilnehmer:innen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mit vielen neuen Eindrücken und Tipps in die heimischen Betriebe zurück gefahren. Im November 2022 kommen Sie zum dritten Block der </w:t>
      </w:r>
      <w:proofErr w:type="spellStart"/>
      <w:r w:rsidRPr="003C7434">
        <w:rPr>
          <w:rFonts w:ascii="Arial" w:hAnsi="Arial" w:cs="Arial"/>
          <w:sz w:val="22"/>
          <w:szCs w:val="22"/>
        </w:rPr>
        <w:t>interdomus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Akademie in Frankfurt wieder zusammen.</w:t>
      </w:r>
    </w:p>
    <w:p w14:paraId="7A915040" w14:textId="77777777" w:rsidR="003C7434" w:rsidRPr="003C7434" w:rsidRDefault="003C7434" w:rsidP="003C7434">
      <w:pPr>
        <w:pStyle w:val="Kommentartext"/>
        <w:jc w:val="both"/>
        <w:rPr>
          <w:rFonts w:ascii="Arial" w:hAnsi="Arial" w:cs="Arial"/>
          <w:sz w:val="22"/>
          <w:szCs w:val="22"/>
        </w:rPr>
      </w:pPr>
    </w:p>
    <w:bookmarkEnd w:id="1"/>
    <w:p w14:paraId="6B9EE07B" w14:textId="77777777" w:rsidR="003C7434" w:rsidRPr="003C7434" w:rsidRDefault="003C7434" w:rsidP="003C7434">
      <w:pPr>
        <w:pStyle w:val="Kommentartext"/>
        <w:jc w:val="both"/>
        <w:rPr>
          <w:rFonts w:ascii="Arial" w:hAnsi="Arial" w:cs="Arial"/>
          <w:sz w:val="22"/>
          <w:szCs w:val="22"/>
        </w:rPr>
      </w:pPr>
      <w:r w:rsidRPr="003C7434">
        <w:rPr>
          <w:rFonts w:ascii="Arial" w:hAnsi="Arial" w:cs="Arial"/>
          <w:sz w:val="22"/>
          <w:szCs w:val="22"/>
        </w:rPr>
        <w:t xml:space="preserve">Interessierte Betriebe können sich ab sofort für die zweite </w:t>
      </w:r>
      <w:proofErr w:type="spellStart"/>
      <w:r w:rsidRPr="003C7434">
        <w:rPr>
          <w:rFonts w:ascii="Arial" w:hAnsi="Arial" w:cs="Arial"/>
          <w:sz w:val="22"/>
          <w:szCs w:val="22"/>
        </w:rPr>
        <w:t>interdomus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Haustechnik Akademie anmelden, die vom 07.-09.September 2023 startet. Informationen finden Sie unter www.denkanstoesse.com.</w:t>
      </w:r>
    </w:p>
    <w:p w14:paraId="68933B67" w14:textId="536820C5" w:rsidR="00FC7800" w:rsidRDefault="00FC7800" w:rsidP="00A27805">
      <w:pPr>
        <w:pStyle w:val="Kommentartext"/>
        <w:jc w:val="both"/>
        <w:rPr>
          <w:rFonts w:ascii="Arial" w:hAnsi="Arial" w:cs="Arial"/>
          <w:sz w:val="22"/>
          <w:szCs w:val="22"/>
        </w:rPr>
      </w:pPr>
    </w:p>
    <w:sectPr w:rsidR="00FC7800" w:rsidSect="00053A0E">
      <w:headerReference w:type="default" r:id="rId7"/>
      <w:footerReference w:type="default" r:id="rId8"/>
      <w:pgSz w:w="11906" w:h="16838"/>
      <w:pgMar w:top="3402" w:right="4536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BAF44" w14:textId="77777777" w:rsidR="00A03463" w:rsidRDefault="00A03463">
      <w:r>
        <w:separator/>
      </w:r>
    </w:p>
  </w:endnote>
  <w:endnote w:type="continuationSeparator" w:id="0">
    <w:p w14:paraId="30757933" w14:textId="77777777" w:rsidR="00A03463" w:rsidRDefault="00A03463">
      <w:r>
        <w:continuationSeparator/>
      </w:r>
    </w:p>
  </w:endnote>
  <w:endnote w:type="continuationNotice" w:id="1">
    <w:p w14:paraId="093F156B" w14:textId="77777777" w:rsidR="00A03463" w:rsidRDefault="00A034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234B3" w14:textId="2E9B8499" w:rsidR="0087200C" w:rsidRDefault="008100A9">
    <w:pPr>
      <w:pStyle w:val="Fuzeile"/>
      <w:jc w:val="center"/>
      <w:rPr>
        <w:rFonts w:ascii="Arial" w:hAnsi="Arial" w:cs="Arial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AF37954" wp14:editId="098243F1">
              <wp:simplePos x="0" y="0"/>
              <wp:positionH relativeFrom="column">
                <wp:posOffset>4457065</wp:posOffset>
              </wp:positionH>
              <wp:positionV relativeFrom="paragraph">
                <wp:posOffset>-2986405</wp:posOffset>
              </wp:positionV>
              <wp:extent cx="2286000" cy="340995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3409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0B90F" w14:textId="77777777" w:rsidR="00824CD4" w:rsidRPr="00CE70F5" w:rsidRDefault="00CE70F5" w:rsidP="00CE70F5">
                          <w:pPr>
                            <w:pStyle w:val="Default"/>
                            <w:spacing w:after="80" w:line="260" w:lineRule="exac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E70F5">
                            <w:rPr>
                              <w:b/>
                              <w:sz w:val="20"/>
                              <w:szCs w:val="20"/>
                            </w:rPr>
                            <w:t>PRESSEKONTAKT</w:t>
                          </w:r>
                        </w:p>
                        <w:p w14:paraId="41A84107" w14:textId="77777777" w:rsidR="00824CD4" w:rsidRDefault="00824CD4" w:rsidP="00CE70F5">
                          <w:pPr>
                            <w:pStyle w:val="Default"/>
                            <w:tabs>
                              <w:tab w:val="left" w:pos="812"/>
                            </w:tabs>
                            <w:spacing w:after="80" w:line="260" w:lineRule="exact"/>
                            <w:rPr>
                              <w:sz w:val="20"/>
                              <w:szCs w:val="20"/>
                            </w:rPr>
                          </w:pPr>
                          <w:r w:rsidRPr="00824CD4">
                            <w:rPr>
                              <w:b/>
                              <w:sz w:val="20"/>
                              <w:szCs w:val="20"/>
                            </w:rPr>
                            <w:t xml:space="preserve">interdomus </w:t>
                          </w:r>
                          <w:r w:rsidRPr="00824CD4">
                            <w:rPr>
                              <w:b/>
                              <w:sz w:val="20"/>
                              <w:szCs w:val="20"/>
                            </w:rPr>
                            <w:br/>
                            <w:t>Haustechnik GmbH &amp; Co.</w:t>
                          </w:r>
                          <w:r w:rsidRPr="00824CD4">
                            <w:rPr>
                              <w:sz w:val="20"/>
                              <w:szCs w:val="20"/>
                            </w:rPr>
                            <w:br/>
                            <w:t>Sanitär Heizung Klima KG</w:t>
                          </w:r>
                        </w:p>
                        <w:p w14:paraId="6ED37571" w14:textId="77777777" w:rsidR="00BC2E4E" w:rsidRDefault="00DE4C4A" w:rsidP="00BC2E4E">
                          <w:pPr>
                            <w:tabs>
                              <w:tab w:val="left" w:pos="851"/>
                            </w:tabs>
                            <w:spacing w:after="80" w:line="260" w:lineRule="exact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Kirk Mangels</w:t>
                          </w:r>
                        </w:p>
                        <w:p w14:paraId="414D7054" w14:textId="77777777" w:rsidR="00DE4C4A" w:rsidRPr="00BC2E4E" w:rsidRDefault="00DE4C4A" w:rsidP="00BC2E4E">
                          <w:pPr>
                            <w:tabs>
                              <w:tab w:val="left" w:pos="851"/>
                            </w:tabs>
                            <w:spacing w:after="80" w:line="260" w:lineRule="exact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Postfach 10 22 26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 xml:space="preserve">63268 Dreieich 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 xml:space="preserve">Germany </w:t>
                          </w:r>
                        </w:p>
                        <w:p w14:paraId="52DB1F28" w14:textId="77777777" w:rsidR="00CE70F5" w:rsidRPr="00BC2E4E" w:rsidRDefault="00DE4C4A" w:rsidP="00BC2E4E">
                          <w:pPr>
                            <w:tabs>
                              <w:tab w:val="left" w:pos="851"/>
                            </w:tabs>
                            <w:spacing w:after="80" w:line="260" w:lineRule="exact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Telefon: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ab/>
                            <w:t>+49(0)6103 / 391-264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>Fax: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ab/>
                            <w:t>+49(0)6103 / 391-499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>E-Mail: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ab/>
                            <w:t>k.mangels@mhk.de</w:t>
                          </w:r>
                        </w:p>
                        <w:p w14:paraId="3B4716CD" w14:textId="77777777" w:rsidR="00CE70F5" w:rsidRDefault="00CE70F5" w:rsidP="00CE70F5">
                          <w:pPr>
                            <w:pStyle w:val="Default"/>
                            <w:tabs>
                              <w:tab w:val="left" w:pos="812"/>
                            </w:tabs>
                            <w:spacing w:after="80" w:line="2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Internet: </w:t>
                          </w:r>
                          <w:r w:rsidRPr="00083F3B">
                            <w:rPr>
                              <w:sz w:val="20"/>
                              <w:szCs w:val="20"/>
                            </w:rPr>
                            <w:t>www.interdomus.de</w:t>
                          </w:r>
                        </w:p>
                        <w:p w14:paraId="31428513" w14:textId="77777777" w:rsidR="00CE70F5" w:rsidRPr="00AB5DE4" w:rsidRDefault="00CE70F5" w:rsidP="00CE70F5">
                          <w:pPr>
                            <w:pStyle w:val="Default"/>
                            <w:tabs>
                              <w:tab w:val="left" w:pos="840"/>
                            </w:tabs>
                            <w:spacing w:after="80" w:line="26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 w:rsidRPr="00AB5DE4">
                            <w:rPr>
                              <w:sz w:val="14"/>
                              <w:szCs w:val="14"/>
                            </w:rPr>
                            <w:t>Ein Unternehmen der</w:t>
                          </w:r>
                          <w:r w:rsidRPr="00AB5DE4">
                            <w:rPr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5FF7F222" w14:textId="77777777" w:rsidR="00824CD4" w:rsidRPr="00824CD4" w:rsidRDefault="00CE70F5" w:rsidP="00CE70F5">
                          <w:pPr>
                            <w:pStyle w:val="Default"/>
                            <w:tabs>
                              <w:tab w:val="left" w:pos="840"/>
                            </w:tabs>
                          </w:pPr>
                          <w:r>
                            <w:rPr>
                              <w:sz w:val="14"/>
                              <w:szCs w:val="14"/>
                            </w:rPr>
                            <w:br/>
                          </w:r>
                          <w:r w:rsidRPr="00AB5DE4">
                            <w:rPr>
                              <w:sz w:val="14"/>
                              <w:szCs w:val="14"/>
                            </w:rPr>
                            <w:t>www.mhk.de</w:t>
                          </w:r>
                          <w:r w:rsidR="00824CD4">
                            <w:br/>
                          </w:r>
                        </w:p>
                        <w:p w14:paraId="4610E016" w14:textId="77777777" w:rsidR="00824CD4" w:rsidRPr="0097797E" w:rsidRDefault="00824CD4" w:rsidP="00CE70F5">
                          <w:pPr>
                            <w:spacing w:after="80" w:line="260" w:lineRule="exact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3795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50.95pt;margin-top:-235.15pt;width:180pt;height:268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" filled="f" stroked="f">
              <v:textbox>
                <w:txbxContent>
                  <w:p w14:paraId="4860B90F" w14:textId="77777777" w:rsidR="00824CD4" w:rsidRPr="00CE70F5" w:rsidRDefault="00CE70F5" w:rsidP="00CE70F5">
                    <w:pPr>
                      <w:pStyle w:val="Default"/>
                      <w:spacing w:after="80" w:line="260" w:lineRule="exact"/>
                      <w:rPr>
                        <w:b/>
                        <w:sz w:val="20"/>
                        <w:szCs w:val="20"/>
                      </w:rPr>
                    </w:pPr>
                    <w:r w:rsidRPr="00CE70F5">
                      <w:rPr>
                        <w:b/>
                        <w:sz w:val="20"/>
                        <w:szCs w:val="20"/>
                      </w:rPr>
                      <w:t>PRESSEKONTAKT</w:t>
                    </w:r>
                  </w:p>
                  <w:p w14:paraId="41A84107" w14:textId="77777777" w:rsidR="00824CD4" w:rsidRDefault="00824CD4" w:rsidP="00CE70F5">
                    <w:pPr>
                      <w:pStyle w:val="Default"/>
                      <w:tabs>
                        <w:tab w:val="left" w:pos="812"/>
                      </w:tabs>
                      <w:spacing w:after="80" w:line="260" w:lineRule="exact"/>
                      <w:rPr>
                        <w:sz w:val="20"/>
                        <w:szCs w:val="20"/>
                      </w:rPr>
                    </w:pPr>
                    <w:r w:rsidRPr="00824CD4">
                      <w:rPr>
                        <w:b/>
                        <w:sz w:val="20"/>
                        <w:szCs w:val="20"/>
                      </w:rPr>
                      <w:t xml:space="preserve">interdomus </w:t>
                    </w:r>
                    <w:r w:rsidRPr="00824CD4">
                      <w:rPr>
                        <w:b/>
                        <w:sz w:val="20"/>
                        <w:szCs w:val="20"/>
                      </w:rPr>
                      <w:br/>
                      <w:t>Haustechnik GmbH &amp; Co.</w:t>
                    </w:r>
                    <w:r w:rsidRPr="00824CD4">
                      <w:rPr>
                        <w:sz w:val="20"/>
                        <w:szCs w:val="20"/>
                      </w:rPr>
                      <w:br/>
                      <w:t>Sanitär Heizung Klima KG</w:t>
                    </w:r>
                  </w:p>
                  <w:p w14:paraId="6ED37571" w14:textId="77777777" w:rsidR="00BC2E4E" w:rsidRDefault="00DE4C4A" w:rsidP="00BC2E4E">
                    <w:pPr>
                      <w:tabs>
                        <w:tab w:val="left" w:pos="851"/>
                      </w:tabs>
                      <w:spacing w:after="80" w:line="260" w:lineRule="exact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Kirk Mangels</w:t>
                    </w:r>
                  </w:p>
                  <w:p w14:paraId="414D7054" w14:textId="77777777" w:rsidR="00DE4C4A" w:rsidRPr="00BC2E4E" w:rsidRDefault="00DE4C4A" w:rsidP="00BC2E4E">
                    <w:pPr>
                      <w:tabs>
                        <w:tab w:val="left" w:pos="851"/>
                      </w:tabs>
                      <w:spacing w:after="80" w:line="260" w:lineRule="exact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Postfach 10 22 26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 xml:space="preserve">63268 Dreieich 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 xml:space="preserve">Germany </w:t>
                    </w:r>
                  </w:p>
                  <w:p w14:paraId="52DB1F28" w14:textId="77777777" w:rsidR="00CE70F5" w:rsidRPr="00BC2E4E" w:rsidRDefault="00DE4C4A" w:rsidP="00BC2E4E">
                    <w:pPr>
                      <w:tabs>
                        <w:tab w:val="left" w:pos="851"/>
                      </w:tabs>
                      <w:spacing w:after="80" w:line="260" w:lineRule="exact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Telefon: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ab/>
                      <w:t>+49(0)6103 / 391-264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>Fax: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ab/>
                      <w:t>+49(0)6103 / 391-499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>E-Mail: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ab/>
                      <w:t>k.mangels@mhk.de</w:t>
                    </w:r>
                  </w:p>
                  <w:p w14:paraId="3B4716CD" w14:textId="77777777" w:rsidR="00CE70F5" w:rsidRDefault="00CE70F5" w:rsidP="00CE70F5">
                    <w:pPr>
                      <w:pStyle w:val="Default"/>
                      <w:tabs>
                        <w:tab w:val="left" w:pos="812"/>
                      </w:tabs>
                      <w:spacing w:after="80" w:line="260" w:lineRule="exac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Internet: </w:t>
                    </w:r>
                    <w:r w:rsidRPr="00083F3B">
                      <w:rPr>
                        <w:sz w:val="20"/>
                        <w:szCs w:val="20"/>
                      </w:rPr>
                      <w:t>www.interdomus.de</w:t>
                    </w:r>
                  </w:p>
                  <w:p w14:paraId="31428513" w14:textId="77777777" w:rsidR="00CE70F5" w:rsidRPr="00AB5DE4" w:rsidRDefault="00CE70F5" w:rsidP="00CE70F5">
                    <w:pPr>
                      <w:pStyle w:val="Default"/>
                      <w:tabs>
                        <w:tab w:val="left" w:pos="840"/>
                      </w:tabs>
                      <w:spacing w:after="80" w:line="260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 w:rsidRPr="00AB5DE4">
                      <w:rPr>
                        <w:sz w:val="14"/>
                        <w:szCs w:val="14"/>
                      </w:rPr>
                      <w:t>Ein Unternehmen der</w:t>
                    </w:r>
                    <w:r w:rsidRPr="00AB5DE4">
                      <w:rPr>
                        <w:sz w:val="18"/>
                        <w:szCs w:val="18"/>
                      </w:rPr>
                      <w:br/>
                    </w:r>
                  </w:p>
                  <w:p w14:paraId="5FF7F222" w14:textId="77777777" w:rsidR="00824CD4" w:rsidRPr="00824CD4" w:rsidRDefault="00CE70F5" w:rsidP="00CE70F5">
                    <w:pPr>
                      <w:pStyle w:val="Default"/>
                      <w:tabs>
                        <w:tab w:val="left" w:pos="840"/>
                      </w:tabs>
                    </w:pPr>
                    <w:r>
                      <w:rPr>
                        <w:sz w:val="14"/>
                        <w:szCs w:val="14"/>
                      </w:rPr>
                      <w:br/>
                    </w:r>
                    <w:r w:rsidRPr="00AB5DE4">
                      <w:rPr>
                        <w:sz w:val="14"/>
                        <w:szCs w:val="14"/>
                      </w:rPr>
                      <w:t>www.mhk.de</w:t>
                    </w:r>
                    <w:r w:rsidR="00824CD4">
                      <w:br/>
                    </w:r>
                  </w:p>
                  <w:p w14:paraId="4610E016" w14:textId="77777777" w:rsidR="00824CD4" w:rsidRPr="0097797E" w:rsidRDefault="00824CD4" w:rsidP="00CE70F5">
                    <w:pPr>
                      <w:spacing w:after="80" w:line="260" w:lineRule="exact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8245" behindDoc="1" locked="0" layoutInCell="1" allowOverlap="1" wp14:anchorId="65751F68" wp14:editId="5942D516">
          <wp:simplePos x="0" y="0"/>
          <wp:positionH relativeFrom="column">
            <wp:posOffset>4497070</wp:posOffset>
          </wp:positionH>
          <wp:positionV relativeFrom="paragraph">
            <wp:posOffset>-335915</wp:posOffset>
          </wp:positionV>
          <wp:extent cx="1132205" cy="403225"/>
          <wp:effectExtent l="0" t="0" r="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205" cy="4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3F593F1" wp14:editId="2F39746C">
              <wp:simplePos x="0" y="0"/>
              <wp:positionH relativeFrom="column">
                <wp:posOffset>5238750</wp:posOffset>
              </wp:positionH>
              <wp:positionV relativeFrom="paragraph">
                <wp:posOffset>7696835</wp:posOffset>
              </wp:positionV>
              <wp:extent cx="2286000" cy="27774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277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7E1EA9" w14:textId="77777777" w:rsidR="00824CD4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5D62F0"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  <w:t>Kontakt</w:t>
                          </w:r>
                        </w:p>
                        <w:p w14:paraId="546B1B1A" w14:textId="77777777" w:rsidR="00824CD4" w:rsidRPr="005D62F0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t>Strothoff International School</w:t>
                          </w: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br/>
                            <w:t>Rhein-Main Campus Dreieich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Dr. Daniel C.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Schmid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Frankfurter Straße 160-166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63303 Dreieich</w:t>
                          </w:r>
                        </w:p>
                        <w:p w14:paraId="2BFB88E4" w14:textId="77777777" w:rsidR="00824CD4" w:rsidRPr="0097797E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sz w:val="20"/>
                              <w:szCs w:val="20"/>
                            </w:rPr>
                            <w:t>Telefon: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391-264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Fax: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391-499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E-Mail: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hyperlink r:id="rId2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d.schmid@strothoff-international-school.de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Homepage: </w:t>
                          </w:r>
                          <w:hyperlink r:id="rId3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www.strothoff-international-school.de</w:t>
                            </w:r>
                          </w:hyperlink>
                        </w:p>
                        <w:p w14:paraId="6BBF6180" w14:textId="77777777" w:rsidR="00824CD4" w:rsidRPr="0097797E" w:rsidRDefault="00824CD4" w:rsidP="00824CD4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F593F1" id="_x0000_s1027" type="#_x0000_t202" style="position:absolute;left:0;text-align:left;margin-left:412.5pt;margin-top:606.05pt;width:180pt;height:218.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" filled="f" stroked="f">
              <v:textbox>
                <w:txbxContent>
                  <w:p w14:paraId="6F7E1EA9" w14:textId="77777777" w:rsidR="00824CD4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r w:rsidRPr="005D62F0">
                      <w:rPr>
                        <w:b/>
                        <w:sz w:val="20"/>
                        <w:szCs w:val="20"/>
                        <w:u w:val="single"/>
                      </w:rPr>
                      <w:t>Kontakt</w:t>
                    </w:r>
                  </w:p>
                  <w:p w14:paraId="546B1B1A" w14:textId="77777777" w:rsidR="00824CD4" w:rsidRPr="005D62F0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r w:rsidRPr="0097797E">
                      <w:rPr>
                        <w:b/>
                        <w:sz w:val="20"/>
                        <w:szCs w:val="20"/>
                      </w:rPr>
                      <w:t>Strothoff International School</w:t>
                    </w:r>
                    <w:r w:rsidRPr="0097797E">
                      <w:rPr>
                        <w:b/>
                        <w:sz w:val="20"/>
                        <w:szCs w:val="20"/>
                      </w:rPr>
                      <w:br/>
                      <w:t>Rhein-Main Campus Dreieich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>
                      <w:rPr>
                        <w:sz w:val="20"/>
                        <w:szCs w:val="20"/>
                      </w:rPr>
                      <w:br/>
                    </w:r>
                    <w:r w:rsidRPr="005D62F0">
                      <w:rPr>
                        <w:sz w:val="20"/>
                        <w:szCs w:val="20"/>
                      </w:rPr>
                      <w:t>Dr. Daniel C.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5D62F0">
                      <w:rPr>
                        <w:sz w:val="20"/>
                        <w:szCs w:val="20"/>
                      </w:rPr>
                      <w:t>Schmid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 w:rsidRPr="0097797E">
                      <w:rPr>
                        <w:sz w:val="20"/>
                        <w:szCs w:val="20"/>
                      </w:rPr>
                      <w:t>Frankfurter Straße 160-166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63303 Dreieich</w:t>
                    </w:r>
                  </w:p>
                  <w:p w14:paraId="2BFB88E4" w14:textId="77777777" w:rsidR="00824CD4" w:rsidRPr="0097797E" w:rsidRDefault="00824CD4" w:rsidP="00824CD4">
                    <w:pPr>
                      <w:pStyle w:val="Default"/>
                      <w:spacing w:after="240" w:line="240" w:lineRule="atLeast"/>
                      <w:rPr>
                        <w:sz w:val="20"/>
                        <w:szCs w:val="20"/>
                      </w:rPr>
                    </w:pPr>
                    <w:r w:rsidRPr="0097797E">
                      <w:rPr>
                        <w:sz w:val="20"/>
                        <w:szCs w:val="20"/>
                      </w:rPr>
                      <w:t>Telefon: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7797E">
                      <w:rPr>
                        <w:sz w:val="20"/>
                        <w:szCs w:val="20"/>
                      </w:rPr>
                      <w:t>06103 / 391-264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Fax: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Pr="0097797E">
                      <w:rPr>
                        <w:sz w:val="20"/>
                        <w:szCs w:val="20"/>
                      </w:rPr>
                      <w:t>06103 / 391-499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E-Mail: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hyperlink r:id="rId4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d.schmid@strothoff-international-school.de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  <w:t xml:space="preserve">Homepage: </w:t>
                    </w:r>
                    <w:hyperlink r:id="rId5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www.strothoff-international-school.de</w:t>
                      </w:r>
                    </w:hyperlink>
                  </w:p>
                  <w:p w14:paraId="6BBF6180" w14:textId="77777777" w:rsidR="00824CD4" w:rsidRPr="0097797E" w:rsidRDefault="00824CD4" w:rsidP="00824CD4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A340E0E" wp14:editId="4A0BF91D">
              <wp:simplePos x="0" y="0"/>
              <wp:positionH relativeFrom="column">
                <wp:posOffset>5238750</wp:posOffset>
              </wp:positionH>
              <wp:positionV relativeFrom="paragraph">
                <wp:posOffset>7696835</wp:posOffset>
              </wp:positionV>
              <wp:extent cx="2286000" cy="277749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277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47C80" w14:textId="77777777" w:rsidR="00824CD4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5D62F0"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  <w:t>Kontakt</w:t>
                          </w:r>
                        </w:p>
                        <w:p w14:paraId="2759249A" w14:textId="77777777" w:rsidR="00824CD4" w:rsidRPr="005D62F0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t>Strothoff International School</w:t>
                          </w: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br/>
                            <w:t>Rhein-Main Campus Dreieich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Dr. Daniel C.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Schmid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Frankfurter Straße 160-166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63303 Dreieich</w:t>
                          </w:r>
                        </w:p>
                        <w:p w14:paraId="21DDE337" w14:textId="77777777" w:rsidR="00824CD4" w:rsidRPr="0097797E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sz w:val="20"/>
                              <w:szCs w:val="20"/>
                            </w:rPr>
                            <w:t>Telefon: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391-264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Fax: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391-499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E-Mail: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hyperlink r:id="rId6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d.schmid@strothoff-international-school.de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Homepage: </w:t>
                          </w:r>
                          <w:hyperlink r:id="rId7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www.strothoff-international-school.de</w:t>
                            </w:r>
                          </w:hyperlink>
                        </w:p>
                        <w:p w14:paraId="58628275" w14:textId="77777777" w:rsidR="00824CD4" w:rsidRPr="0097797E" w:rsidRDefault="00824CD4" w:rsidP="00824CD4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340E0E" id="_x0000_s1028" type="#_x0000_t202" style="position:absolute;left:0;text-align:left;margin-left:412.5pt;margin-top:606.05pt;width:180pt;height:218.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" filled="f" stroked="f">
              <v:textbox>
                <w:txbxContent>
                  <w:p w14:paraId="7DF47C80" w14:textId="77777777" w:rsidR="00824CD4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r w:rsidRPr="005D62F0">
                      <w:rPr>
                        <w:b/>
                        <w:sz w:val="20"/>
                        <w:szCs w:val="20"/>
                        <w:u w:val="single"/>
                      </w:rPr>
                      <w:t>Kontakt</w:t>
                    </w:r>
                  </w:p>
                  <w:p w14:paraId="2759249A" w14:textId="77777777" w:rsidR="00824CD4" w:rsidRPr="005D62F0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r w:rsidRPr="0097797E">
                      <w:rPr>
                        <w:b/>
                        <w:sz w:val="20"/>
                        <w:szCs w:val="20"/>
                      </w:rPr>
                      <w:t>Strothoff International School</w:t>
                    </w:r>
                    <w:r w:rsidRPr="0097797E">
                      <w:rPr>
                        <w:b/>
                        <w:sz w:val="20"/>
                        <w:szCs w:val="20"/>
                      </w:rPr>
                      <w:br/>
                      <w:t>Rhein-Main Campus Dreieich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>
                      <w:rPr>
                        <w:sz w:val="20"/>
                        <w:szCs w:val="20"/>
                      </w:rPr>
                      <w:br/>
                    </w:r>
                    <w:r w:rsidRPr="005D62F0">
                      <w:rPr>
                        <w:sz w:val="20"/>
                        <w:szCs w:val="20"/>
                      </w:rPr>
                      <w:t>Dr. Daniel C.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5D62F0">
                      <w:rPr>
                        <w:sz w:val="20"/>
                        <w:szCs w:val="20"/>
                      </w:rPr>
                      <w:t>Schmid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 w:rsidRPr="0097797E">
                      <w:rPr>
                        <w:sz w:val="20"/>
                        <w:szCs w:val="20"/>
                      </w:rPr>
                      <w:t>Frankfurter Straße 160-166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63303 Dreieich</w:t>
                    </w:r>
                  </w:p>
                  <w:p w14:paraId="21DDE337" w14:textId="77777777" w:rsidR="00824CD4" w:rsidRPr="0097797E" w:rsidRDefault="00824CD4" w:rsidP="00824CD4">
                    <w:pPr>
                      <w:pStyle w:val="Default"/>
                      <w:spacing w:after="240" w:line="240" w:lineRule="atLeast"/>
                      <w:rPr>
                        <w:sz w:val="20"/>
                        <w:szCs w:val="20"/>
                      </w:rPr>
                    </w:pPr>
                    <w:r w:rsidRPr="0097797E">
                      <w:rPr>
                        <w:sz w:val="20"/>
                        <w:szCs w:val="20"/>
                      </w:rPr>
                      <w:t>Telefon: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7797E">
                      <w:rPr>
                        <w:sz w:val="20"/>
                        <w:szCs w:val="20"/>
                      </w:rPr>
                      <w:t>06103 / 391-264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Fax: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Pr="0097797E">
                      <w:rPr>
                        <w:sz w:val="20"/>
                        <w:szCs w:val="20"/>
                      </w:rPr>
                      <w:t>06103 / 391-499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E-Mail: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hyperlink r:id="rId8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d.schmid@strothoff-international-school.de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  <w:t xml:space="preserve">Homepage: </w:t>
                    </w:r>
                    <w:hyperlink r:id="rId9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www.strothoff-international-school.de</w:t>
                      </w:r>
                    </w:hyperlink>
                  </w:p>
                  <w:p w14:paraId="58628275" w14:textId="77777777" w:rsidR="00824CD4" w:rsidRPr="0097797E" w:rsidRDefault="00824CD4" w:rsidP="00824CD4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3A915962">
      <w:rPr>
        <w:rFonts w:ascii="Arial" w:hAnsi="Arial" w:cs="Arial"/>
      </w:rPr>
      <w:t xml:space="preserve">Seite </w:t>
    </w:r>
    <w:r w:rsidR="0087200C">
      <w:rPr>
        <w:rFonts w:ascii="Arial" w:hAnsi="Arial" w:cs="Arial"/>
      </w:rPr>
      <w:fldChar w:fldCharType="begin"/>
    </w:r>
    <w:r w:rsidR="0087200C">
      <w:rPr>
        <w:rFonts w:ascii="Arial" w:hAnsi="Arial" w:cs="Arial"/>
      </w:rPr>
      <w:instrText xml:space="preserve"> PAGE </w:instrText>
    </w:r>
    <w:r w:rsidR="0087200C">
      <w:rPr>
        <w:rFonts w:ascii="Arial" w:hAnsi="Arial" w:cs="Arial"/>
      </w:rPr>
      <w:fldChar w:fldCharType="separate"/>
    </w:r>
    <w:r w:rsidR="000A4CCA">
      <w:rPr>
        <w:rFonts w:ascii="Arial" w:hAnsi="Arial" w:cs="Arial"/>
        <w:noProof/>
      </w:rPr>
      <w:t>2</w:t>
    </w:r>
    <w:r w:rsidR="0087200C">
      <w:rPr>
        <w:rFonts w:ascii="Arial" w:hAnsi="Arial" w:cs="Arial"/>
      </w:rPr>
      <w:fldChar w:fldCharType="end"/>
    </w:r>
    <w:r w:rsidR="3A915962">
      <w:rPr>
        <w:rFonts w:ascii="Arial" w:hAnsi="Arial" w:cs="Arial"/>
      </w:rPr>
      <w:t xml:space="preserve"> von </w:t>
    </w:r>
    <w:r w:rsidR="0087200C">
      <w:rPr>
        <w:rFonts w:ascii="Arial" w:hAnsi="Arial" w:cs="Arial"/>
      </w:rPr>
      <w:fldChar w:fldCharType="begin"/>
    </w:r>
    <w:r w:rsidR="0087200C">
      <w:rPr>
        <w:rFonts w:ascii="Arial" w:hAnsi="Arial" w:cs="Arial"/>
      </w:rPr>
      <w:instrText xml:space="preserve"> NUMPAGES </w:instrText>
    </w:r>
    <w:r w:rsidR="0087200C">
      <w:rPr>
        <w:rFonts w:ascii="Arial" w:hAnsi="Arial" w:cs="Arial"/>
      </w:rPr>
      <w:fldChar w:fldCharType="separate"/>
    </w:r>
    <w:r w:rsidR="000A4CCA">
      <w:rPr>
        <w:rFonts w:ascii="Arial" w:hAnsi="Arial" w:cs="Arial"/>
        <w:noProof/>
      </w:rPr>
      <w:t>2</w:t>
    </w:r>
    <w:r w:rsidR="0087200C">
      <w:rPr>
        <w:rFonts w:ascii="Arial" w:hAnsi="Arial" w:cs="Arial"/>
      </w:rPr>
      <w:fldChar w:fldCharType="end"/>
    </w:r>
    <w:r w:rsidR="3A915962">
      <w:rPr>
        <w:rFonts w:ascii="Arial" w:hAnsi="Arial" w:cs="Aria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A9A45" w14:textId="77777777" w:rsidR="00A03463" w:rsidRDefault="00A03463">
      <w:r>
        <w:separator/>
      </w:r>
    </w:p>
  </w:footnote>
  <w:footnote w:type="continuationSeparator" w:id="0">
    <w:p w14:paraId="25D3748E" w14:textId="77777777" w:rsidR="00A03463" w:rsidRDefault="00A03463">
      <w:r>
        <w:continuationSeparator/>
      </w:r>
    </w:p>
  </w:footnote>
  <w:footnote w:type="continuationNotice" w:id="1">
    <w:p w14:paraId="5F8F80BF" w14:textId="77777777" w:rsidR="00A03463" w:rsidRDefault="00A034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54154" w14:textId="77777777" w:rsidR="0087200C" w:rsidRDefault="008100A9">
    <w:pPr>
      <w:pStyle w:val="Kopfzeile"/>
    </w:pPr>
    <w:r>
      <w:rPr>
        <w:noProof/>
        <w:lang w:val="en-US" w:eastAsia="en-US"/>
      </w:rPr>
      <w:drawing>
        <wp:anchor distT="0" distB="0" distL="114300" distR="114300" simplePos="0" relativeHeight="251658241" behindDoc="1" locked="0" layoutInCell="1" allowOverlap="1" wp14:anchorId="56D2E8ED" wp14:editId="743EB1C6">
          <wp:simplePos x="0" y="0"/>
          <wp:positionH relativeFrom="column">
            <wp:posOffset>4556760</wp:posOffset>
          </wp:positionH>
          <wp:positionV relativeFrom="paragraph">
            <wp:posOffset>140970</wp:posOffset>
          </wp:positionV>
          <wp:extent cx="1962150" cy="615315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40"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36E56E" wp14:editId="690C6109">
              <wp:simplePos x="0" y="0"/>
              <wp:positionH relativeFrom="column">
                <wp:posOffset>4428490</wp:posOffset>
              </wp:positionH>
              <wp:positionV relativeFrom="paragraph">
                <wp:posOffset>116205</wp:posOffset>
              </wp:positionV>
              <wp:extent cx="0" cy="9640570"/>
              <wp:effectExtent l="8890" t="11430" r="10160" b="635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64057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8D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2943B6" id="Lin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7pt,9.15pt" to="348.7pt,7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" strokecolor="#008dbc"/>
          </w:pict>
        </mc:Fallback>
      </mc:AlternateContent>
    </w:r>
  </w:p>
  <w:p w14:paraId="26F7DEC0" w14:textId="77777777" w:rsidR="0087200C" w:rsidRDefault="0087200C">
    <w:pPr>
      <w:pStyle w:val="Kopfzeile"/>
    </w:pPr>
  </w:p>
  <w:p w14:paraId="0E293E2D" w14:textId="77777777" w:rsidR="0087200C" w:rsidRDefault="0087200C">
    <w:pPr>
      <w:pStyle w:val="Kopfzeile"/>
    </w:pPr>
  </w:p>
  <w:p w14:paraId="5F42F054" w14:textId="77777777" w:rsidR="0087200C" w:rsidRDefault="0087200C">
    <w:pPr>
      <w:pStyle w:val="Kopfzeile"/>
    </w:pPr>
  </w:p>
  <w:p w14:paraId="260AB842" w14:textId="77777777" w:rsidR="0087200C" w:rsidRDefault="0087200C">
    <w:pPr>
      <w:pStyle w:val="Kopfzeile"/>
      <w:rPr>
        <w:rFonts w:ascii="Arial" w:hAnsi="Arial" w:cs="Arial"/>
        <w:b/>
        <w:bCs/>
        <w:sz w:val="40"/>
      </w:rPr>
    </w:pPr>
    <w:r>
      <w:rPr>
        <w:rFonts w:ascii="Arial" w:hAnsi="Arial" w:cs="Arial"/>
        <w:b/>
        <w:bCs/>
        <w:sz w:val="40"/>
      </w:rPr>
      <w:t>PRESSE-INFO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FA5"/>
    <w:rsid w:val="0000334D"/>
    <w:rsid w:val="000051A9"/>
    <w:rsid w:val="00022330"/>
    <w:rsid w:val="00024898"/>
    <w:rsid w:val="00027720"/>
    <w:rsid w:val="00032270"/>
    <w:rsid w:val="000331F8"/>
    <w:rsid w:val="000379BC"/>
    <w:rsid w:val="0004204B"/>
    <w:rsid w:val="000431A0"/>
    <w:rsid w:val="00044198"/>
    <w:rsid w:val="0004578B"/>
    <w:rsid w:val="00045E9D"/>
    <w:rsid w:val="00050070"/>
    <w:rsid w:val="00053A0E"/>
    <w:rsid w:val="00055DF1"/>
    <w:rsid w:val="000570BE"/>
    <w:rsid w:val="0005756C"/>
    <w:rsid w:val="0006239D"/>
    <w:rsid w:val="00062AEF"/>
    <w:rsid w:val="00063AC8"/>
    <w:rsid w:val="0007243D"/>
    <w:rsid w:val="00075F2C"/>
    <w:rsid w:val="00083F3B"/>
    <w:rsid w:val="00085587"/>
    <w:rsid w:val="00093F6A"/>
    <w:rsid w:val="00095684"/>
    <w:rsid w:val="00097DAA"/>
    <w:rsid w:val="000A4493"/>
    <w:rsid w:val="000A4CCA"/>
    <w:rsid w:val="000A7D26"/>
    <w:rsid w:val="000B17BF"/>
    <w:rsid w:val="000B688C"/>
    <w:rsid w:val="000C0CFF"/>
    <w:rsid w:val="000C2641"/>
    <w:rsid w:val="000C357C"/>
    <w:rsid w:val="000C651B"/>
    <w:rsid w:val="000C6961"/>
    <w:rsid w:val="000D7BC5"/>
    <w:rsid w:val="000E1B3F"/>
    <w:rsid w:val="000E38B0"/>
    <w:rsid w:val="000E5364"/>
    <w:rsid w:val="000F19B7"/>
    <w:rsid w:val="000F20F3"/>
    <w:rsid w:val="000F4A80"/>
    <w:rsid w:val="001012C0"/>
    <w:rsid w:val="00121E1A"/>
    <w:rsid w:val="001250D7"/>
    <w:rsid w:val="00130B0C"/>
    <w:rsid w:val="001332ED"/>
    <w:rsid w:val="00133F3B"/>
    <w:rsid w:val="001355D5"/>
    <w:rsid w:val="00140F9C"/>
    <w:rsid w:val="00146599"/>
    <w:rsid w:val="00147F67"/>
    <w:rsid w:val="00151732"/>
    <w:rsid w:val="001537D8"/>
    <w:rsid w:val="00160C18"/>
    <w:rsid w:val="0017228D"/>
    <w:rsid w:val="0018066A"/>
    <w:rsid w:val="00184BD3"/>
    <w:rsid w:val="001A0E48"/>
    <w:rsid w:val="001A168C"/>
    <w:rsid w:val="001A3869"/>
    <w:rsid w:val="001A79EC"/>
    <w:rsid w:val="001B107E"/>
    <w:rsid w:val="001B4081"/>
    <w:rsid w:val="001B4D81"/>
    <w:rsid w:val="001B744D"/>
    <w:rsid w:val="001C01CA"/>
    <w:rsid w:val="001C0258"/>
    <w:rsid w:val="001C5848"/>
    <w:rsid w:val="001D344D"/>
    <w:rsid w:val="001D3869"/>
    <w:rsid w:val="001D61CC"/>
    <w:rsid w:val="001E3611"/>
    <w:rsid w:val="001E6094"/>
    <w:rsid w:val="001E6807"/>
    <w:rsid w:val="001F3F17"/>
    <w:rsid w:val="00201AC7"/>
    <w:rsid w:val="002051AA"/>
    <w:rsid w:val="002056F4"/>
    <w:rsid w:val="00207F66"/>
    <w:rsid w:val="00211392"/>
    <w:rsid w:val="00213416"/>
    <w:rsid w:val="00213CF3"/>
    <w:rsid w:val="002224E5"/>
    <w:rsid w:val="002253A4"/>
    <w:rsid w:val="00226822"/>
    <w:rsid w:val="00232724"/>
    <w:rsid w:val="00234286"/>
    <w:rsid w:val="00236B80"/>
    <w:rsid w:val="00242F17"/>
    <w:rsid w:val="00247552"/>
    <w:rsid w:val="002519C9"/>
    <w:rsid w:val="00253301"/>
    <w:rsid w:val="00256527"/>
    <w:rsid w:val="002566C0"/>
    <w:rsid w:val="002654FF"/>
    <w:rsid w:val="00266063"/>
    <w:rsid w:val="00272977"/>
    <w:rsid w:val="0027677D"/>
    <w:rsid w:val="002839CB"/>
    <w:rsid w:val="0028508C"/>
    <w:rsid w:val="00287904"/>
    <w:rsid w:val="002A3A43"/>
    <w:rsid w:val="002A68E5"/>
    <w:rsid w:val="002B6ABA"/>
    <w:rsid w:val="002C162A"/>
    <w:rsid w:val="002C5F3B"/>
    <w:rsid w:val="002C76F3"/>
    <w:rsid w:val="002D27FD"/>
    <w:rsid w:val="002D4D56"/>
    <w:rsid w:val="002D4F95"/>
    <w:rsid w:val="002D4FDE"/>
    <w:rsid w:val="002D6015"/>
    <w:rsid w:val="002D7C50"/>
    <w:rsid w:val="002F79A2"/>
    <w:rsid w:val="003066A2"/>
    <w:rsid w:val="00310B55"/>
    <w:rsid w:val="0031278E"/>
    <w:rsid w:val="0031703F"/>
    <w:rsid w:val="00322720"/>
    <w:rsid w:val="00322A1E"/>
    <w:rsid w:val="00323EBF"/>
    <w:rsid w:val="00324060"/>
    <w:rsid w:val="00324B1D"/>
    <w:rsid w:val="0032686B"/>
    <w:rsid w:val="00331468"/>
    <w:rsid w:val="00332D98"/>
    <w:rsid w:val="00340237"/>
    <w:rsid w:val="00340CEC"/>
    <w:rsid w:val="00345737"/>
    <w:rsid w:val="00361B8D"/>
    <w:rsid w:val="0036370E"/>
    <w:rsid w:val="00364B53"/>
    <w:rsid w:val="00365441"/>
    <w:rsid w:val="0036601F"/>
    <w:rsid w:val="003726D9"/>
    <w:rsid w:val="003726EA"/>
    <w:rsid w:val="003779D3"/>
    <w:rsid w:val="00382473"/>
    <w:rsid w:val="00386139"/>
    <w:rsid w:val="0039781E"/>
    <w:rsid w:val="003B1507"/>
    <w:rsid w:val="003B3BA6"/>
    <w:rsid w:val="003B52BA"/>
    <w:rsid w:val="003B5885"/>
    <w:rsid w:val="003C021D"/>
    <w:rsid w:val="003C1124"/>
    <w:rsid w:val="003C294D"/>
    <w:rsid w:val="003C6A29"/>
    <w:rsid w:val="003C7434"/>
    <w:rsid w:val="003C757A"/>
    <w:rsid w:val="003D2DCB"/>
    <w:rsid w:val="003E2DCA"/>
    <w:rsid w:val="003E471C"/>
    <w:rsid w:val="003F267F"/>
    <w:rsid w:val="003F79B2"/>
    <w:rsid w:val="004000C0"/>
    <w:rsid w:val="0040201B"/>
    <w:rsid w:val="00405B71"/>
    <w:rsid w:val="00406436"/>
    <w:rsid w:val="0040644A"/>
    <w:rsid w:val="004078F8"/>
    <w:rsid w:val="004102B5"/>
    <w:rsid w:val="00410BA8"/>
    <w:rsid w:val="00415636"/>
    <w:rsid w:val="00415B7C"/>
    <w:rsid w:val="00415D66"/>
    <w:rsid w:val="00420CB7"/>
    <w:rsid w:val="004306EF"/>
    <w:rsid w:val="0043221E"/>
    <w:rsid w:val="00434DF2"/>
    <w:rsid w:val="00435257"/>
    <w:rsid w:val="00435B94"/>
    <w:rsid w:val="00436016"/>
    <w:rsid w:val="0044089D"/>
    <w:rsid w:val="004423D5"/>
    <w:rsid w:val="004453C3"/>
    <w:rsid w:val="00445DBA"/>
    <w:rsid w:val="0045033F"/>
    <w:rsid w:val="00450FB8"/>
    <w:rsid w:val="0045397F"/>
    <w:rsid w:val="00462F36"/>
    <w:rsid w:val="00471000"/>
    <w:rsid w:val="00471181"/>
    <w:rsid w:val="00474A2F"/>
    <w:rsid w:val="00477AB3"/>
    <w:rsid w:val="00483D7D"/>
    <w:rsid w:val="00484A2A"/>
    <w:rsid w:val="00485163"/>
    <w:rsid w:val="00486B3D"/>
    <w:rsid w:val="00487390"/>
    <w:rsid w:val="00492E7A"/>
    <w:rsid w:val="00496D3F"/>
    <w:rsid w:val="004A0EA4"/>
    <w:rsid w:val="004A10C0"/>
    <w:rsid w:val="004B0F09"/>
    <w:rsid w:val="004B2DEE"/>
    <w:rsid w:val="004C6AC9"/>
    <w:rsid w:val="004C70B6"/>
    <w:rsid w:val="004D07E1"/>
    <w:rsid w:val="004D1EE2"/>
    <w:rsid w:val="004D288E"/>
    <w:rsid w:val="004D65DE"/>
    <w:rsid w:val="004E06D4"/>
    <w:rsid w:val="004E1885"/>
    <w:rsid w:val="004E19FE"/>
    <w:rsid w:val="004E7E88"/>
    <w:rsid w:val="004F0D8B"/>
    <w:rsid w:val="00507505"/>
    <w:rsid w:val="00507943"/>
    <w:rsid w:val="00510B7D"/>
    <w:rsid w:val="00510EE6"/>
    <w:rsid w:val="0051244E"/>
    <w:rsid w:val="005133EF"/>
    <w:rsid w:val="005203FB"/>
    <w:rsid w:val="00522F3B"/>
    <w:rsid w:val="0052340D"/>
    <w:rsid w:val="00525F7A"/>
    <w:rsid w:val="00527471"/>
    <w:rsid w:val="0053089B"/>
    <w:rsid w:val="00536F48"/>
    <w:rsid w:val="005377B0"/>
    <w:rsid w:val="00545225"/>
    <w:rsid w:val="00555494"/>
    <w:rsid w:val="00555B87"/>
    <w:rsid w:val="005575BC"/>
    <w:rsid w:val="00560DB8"/>
    <w:rsid w:val="00561EBE"/>
    <w:rsid w:val="00564D77"/>
    <w:rsid w:val="00565CB1"/>
    <w:rsid w:val="00566B03"/>
    <w:rsid w:val="00567439"/>
    <w:rsid w:val="00567671"/>
    <w:rsid w:val="00571615"/>
    <w:rsid w:val="00575197"/>
    <w:rsid w:val="005755E3"/>
    <w:rsid w:val="00576430"/>
    <w:rsid w:val="005818B5"/>
    <w:rsid w:val="005846DE"/>
    <w:rsid w:val="00586B7B"/>
    <w:rsid w:val="00593166"/>
    <w:rsid w:val="005A2477"/>
    <w:rsid w:val="005A3532"/>
    <w:rsid w:val="005A3726"/>
    <w:rsid w:val="005A386E"/>
    <w:rsid w:val="005A5A6A"/>
    <w:rsid w:val="005A6450"/>
    <w:rsid w:val="005A7ACA"/>
    <w:rsid w:val="005B1CA1"/>
    <w:rsid w:val="005B2EFE"/>
    <w:rsid w:val="005B4F47"/>
    <w:rsid w:val="005C2D78"/>
    <w:rsid w:val="005C7AFE"/>
    <w:rsid w:val="005D1C33"/>
    <w:rsid w:val="005D2BB4"/>
    <w:rsid w:val="005D6290"/>
    <w:rsid w:val="005E4F3E"/>
    <w:rsid w:val="005E6F14"/>
    <w:rsid w:val="005F0A46"/>
    <w:rsid w:val="005F1DBB"/>
    <w:rsid w:val="005F3F66"/>
    <w:rsid w:val="005F6033"/>
    <w:rsid w:val="00600FB2"/>
    <w:rsid w:val="00601E66"/>
    <w:rsid w:val="006040F1"/>
    <w:rsid w:val="00605770"/>
    <w:rsid w:val="00611C13"/>
    <w:rsid w:val="0062029F"/>
    <w:rsid w:val="00621D7E"/>
    <w:rsid w:val="00623362"/>
    <w:rsid w:val="00634C52"/>
    <w:rsid w:val="00636A7D"/>
    <w:rsid w:val="00642323"/>
    <w:rsid w:val="00651920"/>
    <w:rsid w:val="0065265B"/>
    <w:rsid w:val="00652AFE"/>
    <w:rsid w:val="00657C67"/>
    <w:rsid w:val="00671082"/>
    <w:rsid w:val="006768E9"/>
    <w:rsid w:val="006864D1"/>
    <w:rsid w:val="00690918"/>
    <w:rsid w:val="00691491"/>
    <w:rsid w:val="006930D4"/>
    <w:rsid w:val="006A0976"/>
    <w:rsid w:val="006A1E2F"/>
    <w:rsid w:val="006A6C33"/>
    <w:rsid w:val="006B6DE1"/>
    <w:rsid w:val="006C1A8A"/>
    <w:rsid w:val="006C305D"/>
    <w:rsid w:val="006C4E69"/>
    <w:rsid w:val="006C6ED5"/>
    <w:rsid w:val="006E405D"/>
    <w:rsid w:val="006E473A"/>
    <w:rsid w:val="006E75AE"/>
    <w:rsid w:val="006F4CE0"/>
    <w:rsid w:val="006F5B9B"/>
    <w:rsid w:val="006F5DC2"/>
    <w:rsid w:val="006F7E59"/>
    <w:rsid w:val="00702091"/>
    <w:rsid w:val="00702C62"/>
    <w:rsid w:val="0070334A"/>
    <w:rsid w:val="007037BF"/>
    <w:rsid w:val="0070472F"/>
    <w:rsid w:val="0071218B"/>
    <w:rsid w:val="00730DBE"/>
    <w:rsid w:val="00731A18"/>
    <w:rsid w:val="00732A3B"/>
    <w:rsid w:val="007422BD"/>
    <w:rsid w:val="00745868"/>
    <w:rsid w:val="007502B4"/>
    <w:rsid w:val="007508D1"/>
    <w:rsid w:val="007535AF"/>
    <w:rsid w:val="0075432D"/>
    <w:rsid w:val="0075450D"/>
    <w:rsid w:val="00767710"/>
    <w:rsid w:val="007703A0"/>
    <w:rsid w:val="0077390C"/>
    <w:rsid w:val="00774CDC"/>
    <w:rsid w:val="00776411"/>
    <w:rsid w:val="00777D20"/>
    <w:rsid w:val="007808AD"/>
    <w:rsid w:val="00781F06"/>
    <w:rsid w:val="00783E75"/>
    <w:rsid w:val="00785326"/>
    <w:rsid w:val="00785C30"/>
    <w:rsid w:val="00792F2F"/>
    <w:rsid w:val="00796DE3"/>
    <w:rsid w:val="007A0709"/>
    <w:rsid w:val="007A3D5F"/>
    <w:rsid w:val="007A481E"/>
    <w:rsid w:val="007A5A5F"/>
    <w:rsid w:val="007A5B35"/>
    <w:rsid w:val="007A5E25"/>
    <w:rsid w:val="007B3A94"/>
    <w:rsid w:val="007C1447"/>
    <w:rsid w:val="007C21CC"/>
    <w:rsid w:val="007F2E01"/>
    <w:rsid w:val="007F3701"/>
    <w:rsid w:val="007F707A"/>
    <w:rsid w:val="007F7F75"/>
    <w:rsid w:val="008009F8"/>
    <w:rsid w:val="00804CC6"/>
    <w:rsid w:val="008100A9"/>
    <w:rsid w:val="008101D7"/>
    <w:rsid w:val="00810D8B"/>
    <w:rsid w:val="00812E04"/>
    <w:rsid w:val="00817642"/>
    <w:rsid w:val="00820955"/>
    <w:rsid w:val="0082138B"/>
    <w:rsid w:val="00822839"/>
    <w:rsid w:val="0082318A"/>
    <w:rsid w:val="00824807"/>
    <w:rsid w:val="00824CD4"/>
    <w:rsid w:val="008324E6"/>
    <w:rsid w:val="00833AF3"/>
    <w:rsid w:val="00833F0B"/>
    <w:rsid w:val="00836617"/>
    <w:rsid w:val="008366C4"/>
    <w:rsid w:val="008401F0"/>
    <w:rsid w:val="008443C4"/>
    <w:rsid w:val="00851A3C"/>
    <w:rsid w:val="00853344"/>
    <w:rsid w:val="008571FC"/>
    <w:rsid w:val="00861DE1"/>
    <w:rsid w:val="00870ED8"/>
    <w:rsid w:val="0087200C"/>
    <w:rsid w:val="00876566"/>
    <w:rsid w:val="008776C1"/>
    <w:rsid w:val="008776F6"/>
    <w:rsid w:val="00882086"/>
    <w:rsid w:val="00884B48"/>
    <w:rsid w:val="00897072"/>
    <w:rsid w:val="008A0D3A"/>
    <w:rsid w:val="008A525D"/>
    <w:rsid w:val="008A5565"/>
    <w:rsid w:val="008A6B4C"/>
    <w:rsid w:val="008B0DF2"/>
    <w:rsid w:val="008B167F"/>
    <w:rsid w:val="008B6169"/>
    <w:rsid w:val="008B6AD9"/>
    <w:rsid w:val="008B7312"/>
    <w:rsid w:val="008C0156"/>
    <w:rsid w:val="008C0C8F"/>
    <w:rsid w:val="008C3892"/>
    <w:rsid w:val="008C41FF"/>
    <w:rsid w:val="008C4894"/>
    <w:rsid w:val="008C61FA"/>
    <w:rsid w:val="008D135F"/>
    <w:rsid w:val="008D2471"/>
    <w:rsid w:val="008D596A"/>
    <w:rsid w:val="008D5CDA"/>
    <w:rsid w:val="008D74DF"/>
    <w:rsid w:val="008E1433"/>
    <w:rsid w:val="008E6874"/>
    <w:rsid w:val="008F0411"/>
    <w:rsid w:val="008F246C"/>
    <w:rsid w:val="008F5BC0"/>
    <w:rsid w:val="008F6605"/>
    <w:rsid w:val="008F697E"/>
    <w:rsid w:val="00904B63"/>
    <w:rsid w:val="00906165"/>
    <w:rsid w:val="00911D4D"/>
    <w:rsid w:val="00912655"/>
    <w:rsid w:val="00912CD8"/>
    <w:rsid w:val="00913B24"/>
    <w:rsid w:val="009141D4"/>
    <w:rsid w:val="0093076F"/>
    <w:rsid w:val="00935911"/>
    <w:rsid w:val="00935D1D"/>
    <w:rsid w:val="009435E8"/>
    <w:rsid w:val="0094568B"/>
    <w:rsid w:val="00946529"/>
    <w:rsid w:val="0094758E"/>
    <w:rsid w:val="00972B43"/>
    <w:rsid w:val="009762FA"/>
    <w:rsid w:val="009765B2"/>
    <w:rsid w:val="00977FC5"/>
    <w:rsid w:val="00980CC8"/>
    <w:rsid w:val="009824B5"/>
    <w:rsid w:val="009833E2"/>
    <w:rsid w:val="00990048"/>
    <w:rsid w:val="00992D16"/>
    <w:rsid w:val="00997679"/>
    <w:rsid w:val="00997D86"/>
    <w:rsid w:val="009A260C"/>
    <w:rsid w:val="009A301F"/>
    <w:rsid w:val="009A5E2B"/>
    <w:rsid w:val="009A668E"/>
    <w:rsid w:val="009B02D9"/>
    <w:rsid w:val="009B5278"/>
    <w:rsid w:val="009C0CFA"/>
    <w:rsid w:val="009D0B62"/>
    <w:rsid w:val="009D1E18"/>
    <w:rsid w:val="009D6A54"/>
    <w:rsid w:val="009E1F0F"/>
    <w:rsid w:val="009F19BE"/>
    <w:rsid w:val="009F1A10"/>
    <w:rsid w:val="009F2409"/>
    <w:rsid w:val="009F5025"/>
    <w:rsid w:val="00A01E36"/>
    <w:rsid w:val="00A02646"/>
    <w:rsid w:val="00A03463"/>
    <w:rsid w:val="00A039D8"/>
    <w:rsid w:val="00A0679F"/>
    <w:rsid w:val="00A149F1"/>
    <w:rsid w:val="00A15195"/>
    <w:rsid w:val="00A15AA6"/>
    <w:rsid w:val="00A16721"/>
    <w:rsid w:val="00A20CF4"/>
    <w:rsid w:val="00A20E9C"/>
    <w:rsid w:val="00A226C5"/>
    <w:rsid w:val="00A24D21"/>
    <w:rsid w:val="00A25C55"/>
    <w:rsid w:val="00A26519"/>
    <w:rsid w:val="00A27805"/>
    <w:rsid w:val="00A33ECF"/>
    <w:rsid w:val="00A37AFD"/>
    <w:rsid w:val="00A432D2"/>
    <w:rsid w:val="00A4601D"/>
    <w:rsid w:val="00A46B6C"/>
    <w:rsid w:val="00A64958"/>
    <w:rsid w:val="00A674BD"/>
    <w:rsid w:val="00A74629"/>
    <w:rsid w:val="00A75FE4"/>
    <w:rsid w:val="00A84466"/>
    <w:rsid w:val="00A90512"/>
    <w:rsid w:val="00A927CB"/>
    <w:rsid w:val="00A93808"/>
    <w:rsid w:val="00A939FB"/>
    <w:rsid w:val="00A93F69"/>
    <w:rsid w:val="00A94608"/>
    <w:rsid w:val="00AA3A0E"/>
    <w:rsid w:val="00AB24A7"/>
    <w:rsid w:val="00AB3F3D"/>
    <w:rsid w:val="00AC05CE"/>
    <w:rsid w:val="00AC2FFE"/>
    <w:rsid w:val="00AD02A6"/>
    <w:rsid w:val="00AD17E4"/>
    <w:rsid w:val="00AE0F44"/>
    <w:rsid w:val="00AE1DB8"/>
    <w:rsid w:val="00AE41D6"/>
    <w:rsid w:val="00AE5B28"/>
    <w:rsid w:val="00AF3056"/>
    <w:rsid w:val="00AF3198"/>
    <w:rsid w:val="00B00EE7"/>
    <w:rsid w:val="00B11A1C"/>
    <w:rsid w:val="00B140C6"/>
    <w:rsid w:val="00B15464"/>
    <w:rsid w:val="00B2109B"/>
    <w:rsid w:val="00B31251"/>
    <w:rsid w:val="00B3306E"/>
    <w:rsid w:val="00B4126B"/>
    <w:rsid w:val="00B41FA5"/>
    <w:rsid w:val="00B50196"/>
    <w:rsid w:val="00B50327"/>
    <w:rsid w:val="00B51AF4"/>
    <w:rsid w:val="00B5244F"/>
    <w:rsid w:val="00B639C5"/>
    <w:rsid w:val="00B63C6C"/>
    <w:rsid w:val="00B70CB5"/>
    <w:rsid w:val="00B71186"/>
    <w:rsid w:val="00B71FAF"/>
    <w:rsid w:val="00B80791"/>
    <w:rsid w:val="00B85120"/>
    <w:rsid w:val="00B90BC5"/>
    <w:rsid w:val="00B91D98"/>
    <w:rsid w:val="00B92F5D"/>
    <w:rsid w:val="00B949F4"/>
    <w:rsid w:val="00BA31A9"/>
    <w:rsid w:val="00BA665A"/>
    <w:rsid w:val="00BA6F6E"/>
    <w:rsid w:val="00BB1E23"/>
    <w:rsid w:val="00BB3AD2"/>
    <w:rsid w:val="00BB4665"/>
    <w:rsid w:val="00BB73E2"/>
    <w:rsid w:val="00BC2E4E"/>
    <w:rsid w:val="00BC38EA"/>
    <w:rsid w:val="00BC5887"/>
    <w:rsid w:val="00BD393E"/>
    <w:rsid w:val="00BD4A7F"/>
    <w:rsid w:val="00BE2A15"/>
    <w:rsid w:val="00BE38BB"/>
    <w:rsid w:val="00BE440C"/>
    <w:rsid w:val="00BF06D6"/>
    <w:rsid w:val="00BF33AB"/>
    <w:rsid w:val="00BF4238"/>
    <w:rsid w:val="00C00499"/>
    <w:rsid w:val="00C03F8B"/>
    <w:rsid w:val="00C349C1"/>
    <w:rsid w:val="00C41AFF"/>
    <w:rsid w:val="00C41F3F"/>
    <w:rsid w:val="00C43B7F"/>
    <w:rsid w:val="00C51922"/>
    <w:rsid w:val="00C543FB"/>
    <w:rsid w:val="00C549CA"/>
    <w:rsid w:val="00C5764E"/>
    <w:rsid w:val="00C64B35"/>
    <w:rsid w:val="00C722F8"/>
    <w:rsid w:val="00C74AA9"/>
    <w:rsid w:val="00C76397"/>
    <w:rsid w:val="00C76AD8"/>
    <w:rsid w:val="00C77344"/>
    <w:rsid w:val="00C810F6"/>
    <w:rsid w:val="00C82457"/>
    <w:rsid w:val="00C873AE"/>
    <w:rsid w:val="00C92CF9"/>
    <w:rsid w:val="00C96F54"/>
    <w:rsid w:val="00CA0D71"/>
    <w:rsid w:val="00CA232A"/>
    <w:rsid w:val="00CA2C64"/>
    <w:rsid w:val="00CA3123"/>
    <w:rsid w:val="00CA396D"/>
    <w:rsid w:val="00CA5482"/>
    <w:rsid w:val="00CA5E1D"/>
    <w:rsid w:val="00CB46CC"/>
    <w:rsid w:val="00CB6479"/>
    <w:rsid w:val="00CC0A87"/>
    <w:rsid w:val="00CC1C10"/>
    <w:rsid w:val="00CC2D33"/>
    <w:rsid w:val="00CC6251"/>
    <w:rsid w:val="00CD426D"/>
    <w:rsid w:val="00CD4A9C"/>
    <w:rsid w:val="00CD4FE1"/>
    <w:rsid w:val="00CE22FC"/>
    <w:rsid w:val="00CE41BB"/>
    <w:rsid w:val="00CE70F5"/>
    <w:rsid w:val="00CF0A6F"/>
    <w:rsid w:val="00CF1468"/>
    <w:rsid w:val="00D03C11"/>
    <w:rsid w:val="00D06A75"/>
    <w:rsid w:val="00D12637"/>
    <w:rsid w:val="00D214B7"/>
    <w:rsid w:val="00D242F8"/>
    <w:rsid w:val="00D243E7"/>
    <w:rsid w:val="00D27031"/>
    <w:rsid w:val="00D333B9"/>
    <w:rsid w:val="00D340DD"/>
    <w:rsid w:val="00D37360"/>
    <w:rsid w:val="00D4095A"/>
    <w:rsid w:val="00D40D87"/>
    <w:rsid w:val="00D42073"/>
    <w:rsid w:val="00D461B7"/>
    <w:rsid w:val="00D47D77"/>
    <w:rsid w:val="00D50B86"/>
    <w:rsid w:val="00D573B4"/>
    <w:rsid w:val="00D60C3F"/>
    <w:rsid w:val="00D617EE"/>
    <w:rsid w:val="00D63E8B"/>
    <w:rsid w:val="00D65719"/>
    <w:rsid w:val="00D75E1A"/>
    <w:rsid w:val="00D760B4"/>
    <w:rsid w:val="00D83776"/>
    <w:rsid w:val="00D847F3"/>
    <w:rsid w:val="00D85088"/>
    <w:rsid w:val="00D86094"/>
    <w:rsid w:val="00D87839"/>
    <w:rsid w:val="00D935C4"/>
    <w:rsid w:val="00D93ED7"/>
    <w:rsid w:val="00D959FA"/>
    <w:rsid w:val="00DB1E73"/>
    <w:rsid w:val="00DC3FA3"/>
    <w:rsid w:val="00DC5DA5"/>
    <w:rsid w:val="00DC7F02"/>
    <w:rsid w:val="00DD4481"/>
    <w:rsid w:val="00DE12E3"/>
    <w:rsid w:val="00DE4C4A"/>
    <w:rsid w:val="00DE72B1"/>
    <w:rsid w:val="00DF511F"/>
    <w:rsid w:val="00E01557"/>
    <w:rsid w:val="00E01AFB"/>
    <w:rsid w:val="00E100F4"/>
    <w:rsid w:val="00E111E8"/>
    <w:rsid w:val="00E1295E"/>
    <w:rsid w:val="00E13924"/>
    <w:rsid w:val="00E14153"/>
    <w:rsid w:val="00E14DE2"/>
    <w:rsid w:val="00E2143C"/>
    <w:rsid w:val="00E216A8"/>
    <w:rsid w:val="00E23A48"/>
    <w:rsid w:val="00E261C2"/>
    <w:rsid w:val="00E30BC0"/>
    <w:rsid w:val="00E31070"/>
    <w:rsid w:val="00E35562"/>
    <w:rsid w:val="00E37844"/>
    <w:rsid w:val="00E43B87"/>
    <w:rsid w:val="00E47ACA"/>
    <w:rsid w:val="00E524D9"/>
    <w:rsid w:val="00E56ECD"/>
    <w:rsid w:val="00E57189"/>
    <w:rsid w:val="00E57904"/>
    <w:rsid w:val="00E61F71"/>
    <w:rsid w:val="00E646EC"/>
    <w:rsid w:val="00E658F0"/>
    <w:rsid w:val="00E65D19"/>
    <w:rsid w:val="00E700B2"/>
    <w:rsid w:val="00E71BA7"/>
    <w:rsid w:val="00E730F8"/>
    <w:rsid w:val="00E76D7E"/>
    <w:rsid w:val="00E816AC"/>
    <w:rsid w:val="00E90BB7"/>
    <w:rsid w:val="00E92B14"/>
    <w:rsid w:val="00E96671"/>
    <w:rsid w:val="00EB25BA"/>
    <w:rsid w:val="00EB39B7"/>
    <w:rsid w:val="00EB7EFD"/>
    <w:rsid w:val="00EC5F6E"/>
    <w:rsid w:val="00ED07D0"/>
    <w:rsid w:val="00EE196F"/>
    <w:rsid w:val="00EE27C3"/>
    <w:rsid w:val="00EE727B"/>
    <w:rsid w:val="00EF1EBF"/>
    <w:rsid w:val="00EF2F74"/>
    <w:rsid w:val="00EF7F68"/>
    <w:rsid w:val="00F00271"/>
    <w:rsid w:val="00F073E7"/>
    <w:rsid w:val="00F07666"/>
    <w:rsid w:val="00F11B49"/>
    <w:rsid w:val="00F22415"/>
    <w:rsid w:val="00F22CF5"/>
    <w:rsid w:val="00F26613"/>
    <w:rsid w:val="00F307A5"/>
    <w:rsid w:val="00F34914"/>
    <w:rsid w:val="00F41BDC"/>
    <w:rsid w:val="00F41DF5"/>
    <w:rsid w:val="00F435EC"/>
    <w:rsid w:val="00F46F6A"/>
    <w:rsid w:val="00F50DB1"/>
    <w:rsid w:val="00F52696"/>
    <w:rsid w:val="00F53815"/>
    <w:rsid w:val="00F828EC"/>
    <w:rsid w:val="00F83BE5"/>
    <w:rsid w:val="00F84314"/>
    <w:rsid w:val="00F866B3"/>
    <w:rsid w:val="00F93F34"/>
    <w:rsid w:val="00F968D0"/>
    <w:rsid w:val="00FA0A9D"/>
    <w:rsid w:val="00FA145E"/>
    <w:rsid w:val="00FA1DAF"/>
    <w:rsid w:val="00FA1DF5"/>
    <w:rsid w:val="00FA2AB8"/>
    <w:rsid w:val="00FA5375"/>
    <w:rsid w:val="00FB0827"/>
    <w:rsid w:val="00FB3388"/>
    <w:rsid w:val="00FB5A4C"/>
    <w:rsid w:val="00FC04DA"/>
    <w:rsid w:val="00FC0F80"/>
    <w:rsid w:val="00FC281D"/>
    <w:rsid w:val="00FC7800"/>
    <w:rsid w:val="00FD0AB5"/>
    <w:rsid w:val="00FD78E1"/>
    <w:rsid w:val="00FE1D42"/>
    <w:rsid w:val="00FF0A04"/>
    <w:rsid w:val="00FF2339"/>
    <w:rsid w:val="00FF4248"/>
    <w:rsid w:val="00FF4BD0"/>
    <w:rsid w:val="00FF6985"/>
    <w:rsid w:val="00FF7A37"/>
    <w:rsid w:val="013F1126"/>
    <w:rsid w:val="01685C75"/>
    <w:rsid w:val="022FB754"/>
    <w:rsid w:val="05234845"/>
    <w:rsid w:val="085AE907"/>
    <w:rsid w:val="096E5F21"/>
    <w:rsid w:val="09C7FE45"/>
    <w:rsid w:val="0DB520DA"/>
    <w:rsid w:val="0E752D9C"/>
    <w:rsid w:val="0FD81666"/>
    <w:rsid w:val="1494C338"/>
    <w:rsid w:val="15640BB1"/>
    <w:rsid w:val="176D4DF3"/>
    <w:rsid w:val="17CC63FA"/>
    <w:rsid w:val="1A7845DE"/>
    <w:rsid w:val="1AD82DDE"/>
    <w:rsid w:val="1C5C90CB"/>
    <w:rsid w:val="1C86ACC0"/>
    <w:rsid w:val="1E6B3D7D"/>
    <w:rsid w:val="1F64E9F6"/>
    <w:rsid w:val="2379505D"/>
    <w:rsid w:val="26DA2563"/>
    <w:rsid w:val="2AD8D51D"/>
    <w:rsid w:val="30C4CFA8"/>
    <w:rsid w:val="352E764E"/>
    <w:rsid w:val="35C0529D"/>
    <w:rsid w:val="38F7823A"/>
    <w:rsid w:val="3A6A81C3"/>
    <w:rsid w:val="3A915962"/>
    <w:rsid w:val="3DA4E982"/>
    <w:rsid w:val="3E10F103"/>
    <w:rsid w:val="430780F8"/>
    <w:rsid w:val="430C2396"/>
    <w:rsid w:val="4823C42C"/>
    <w:rsid w:val="4B634180"/>
    <w:rsid w:val="4D1A12CD"/>
    <w:rsid w:val="53739608"/>
    <w:rsid w:val="54702C74"/>
    <w:rsid w:val="576C13B9"/>
    <w:rsid w:val="5DAE6C57"/>
    <w:rsid w:val="61D3FF5C"/>
    <w:rsid w:val="626D0C8F"/>
    <w:rsid w:val="63E758B3"/>
    <w:rsid w:val="67B75232"/>
    <w:rsid w:val="6CEC6692"/>
    <w:rsid w:val="6E029A4C"/>
    <w:rsid w:val="7296B983"/>
    <w:rsid w:val="76C9BBF1"/>
    <w:rsid w:val="7A92FD66"/>
    <w:rsid w:val="7DBF2C0B"/>
    <w:rsid w:val="7E077063"/>
    <w:rsid w:val="7FD8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DD69643"/>
  <w15:chartTrackingRefBased/>
  <w15:docId w15:val="{A23424D1-72BA-44B2-AE96-7B75180BA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autoRedefine/>
    <w:qFormat/>
    <w:rsid w:val="00CF1468"/>
    <w:pPr>
      <w:keepNext/>
      <w:jc w:val="center"/>
      <w:outlineLvl w:val="0"/>
    </w:pPr>
    <w:rPr>
      <w:rFonts w:ascii="Arial" w:hAnsi="Arial" w:cs="Arial"/>
      <w:bCs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968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6743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Arial" w:hAnsi="Arial"/>
      <w:b/>
      <w:bCs/>
      <w:sz w:val="1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rPr>
      <w:rFonts w:ascii="Arial" w:hAnsi="Arial" w:cs="Arial"/>
      <w:sz w:val="20"/>
    </w:rPr>
  </w:style>
  <w:style w:type="paragraph" w:customStyle="1" w:styleId="Formatvorlage1">
    <w:name w:val="Formatvorlage1"/>
    <w:basedOn w:val="Standard"/>
    <w:autoRedefine/>
    <w:pPr>
      <w:spacing w:line="360" w:lineRule="auto"/>
    </w:pPr>
    <w:rPr>
      <w:rFonts w:ascii="Arial" w:hAnsi="Arial"/>
      <w:bCs/>
    </w:rPr>
  </w:style>
  <w:style w:type="character" w:customStyle="1" w:styleId="berschrift3Zchn">
    <w:name w:val="Überschrift 3 Zchn"/>
    <w:link w:val="berschrift3"/>
    <w:uiPriority w:val="9"/>
    <w:semiHidden/>
    <w:rsid w:val="0056743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2Zchn">
    <w:name w:val="Überschrift 2 Zchn"/>
    <w:link w:val="berschrift2"/>
    <w:uiPriority w:val="9"/>
    <w:semiHidden/>
    <w:rsid w:val="00F968D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Fett">
    <w:name w:val="Strong"/>
    <w:qFormat/>
    <w:rsid w:val="00F968D0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3F6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93F6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24C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ichtaufgelsteErwhnung1">
    <w:name w:val="Nicht aufgelöste Erwähnung1"/>
    <w:uiPriority w:val="99"/>
    <w:semiHidden/>
    <w:unhideWhenUsed/>
    <w:rsid w:val="00824CD4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1B744D"/>
    <w:rPr>
      <w:color w:val="954F72" w:themeColor="followedHyperlink"/>
      <w:u w:val="single"/>
    </w:rPr>
  </w:style>
  <w:style w:type="paragraph" w:styleId="Kommentartext">
    <w:name w:val="annotation text"/>
    <w:basedOn w:val="Standard"/>
    <w:link w:val="KommentartextZchn"/>
    <w:uiPriority w:val="99"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C0A8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C0A87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CC6251"/>
    <w:pPr>
      <w:spacing w:before="100" w:beforeAutospacing="1" w:after="100" w:afterAutospacing="1"/>
    </w:pPr>
  </w:style>
  <w:style w:type="paragraph" w:customStyle="1" w:styleId="paragraph">
    <w:name w:val="paragraph"/>
    <w:basedOn w:val="Standard"/>
    <w:rsid w:val="00CB46CC"/>
    <w:pPr>
      <w:spacing w:before="100" w:beforeAutospacing="1" w:after="100" w:afterAutospacing="1"/>
    </w:pPr>
  </w:style>
  <w:style w:type="character" w:customStyle="1" w:styleId="normaltextrun">
    <w:name w:val="normaltextrun"/>
    <w:basedOn w:val="Absatz-Standardschriftart"/>
    <w:rsid w:val="00CB46CC"/>
  </w:style>
  <w:style w:type="character" w:customStyle="1" w:styleId="eop">
    <w:name w:val="eop"/>
    <w:basedOn w:val="Absatz-Standardschriftart"/>
    <w:rsid w:val="00CB4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d.schmid@strothoff-international-school.de" TargetMode="External"/><Relationship Id="rId3" Type="http://schemas.openxmlformats.org/officeDocument/2006/relationships/hyperlink" Target="http://www.strothoff-international-school.de" TargetMode="External"/><Relationship Id="rId7" Type="http://schemas.openxmlformats.org/officeDocument/2006/relationships/hyperlink" Target="http://www.strothoff-international-school.de" TargetMode="External"/><Relationship Id="rId2" Type="http://schemas.openxmlformats.org/officeDocument/2006/relationships/hyperlink" Target="mailto:d.schmid@strothoff-international-school.de" TargetMode="External"/><Relationship Id="rId1" Type="http://schemas.openxmlformats.org/officeDocument/2006/relationships/image" Target="media/image2.jpeg"/><Relationship Id="rId6" Type="http://schemas.openxmlformats.org/officeDocument/2006/relationships/hyperlink" Target="mailto:d.schmid@strothoff-international-school.de" TargetMode="External"/><Relationship Id="rId5" Type="http://schemas.openxmlformats.org/officeDocument/2006/relationships/hyperlink" Target="http://www.strothoff-international-school.de" TargetMode="External"/><Relationship Id="rId4" Type="http://schemas.openxmlformats.org/officeDocument/2006/relationships/hyperlink" Target="mailto:d.schmid@strothoff-international-school.de" TargetMode="External"/><Relationship Id="rId9" Type="http://schemas.openxmlformats.org/officeDocument/2006/relationships/hyperlink" Target="http://www.strothoff-international-schoo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aulick.MHKNET\Anwendungsdaten\Microsoft\Vorlagen\MHK%20PM%20formatiert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FBB2C-070A-4E3E-90F1-B1D379EF0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MHK PM formatiert.dot</Template>
  <TotalTime>0</TotalTime>
  <Pages>2</Pages>
  <Words>528</Words>
  <Characters>3559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PRESSE-INFO interdomus Haustechnik</vt:lpstr>
      <vt:lpstr>PRESSE-INFO interdomus Haustechnik</vt:lpstr>
    </vt:vector>
  </TitlesOfParts>
  <Company>info-text</Company>
  <LinksUpToDate>false</LinksUpToDate>
  <CharactersWithSpaces>4079</CharactersWithSpaces>
  <SharedDoc>false</SharedDoc>
  <HLinks>
    <vt:vector size="24" baseType="variant">
      <vt:variant>
        <vt:i4>852062</vt:i4>
      </vt:variant>
      <vt:variant>
        <vt:i4>9</vt:i4>
      </vt:variant>
      <vt:variant>
        <vt:i4>0</vt:i4>
      </vt:variant>
      <vt:variant>
        <vt:i4>5</vt:i4>
      </vt:variant>
      <vt:variant>
        <vt:lpwstr>http://www.strothoff-international-school.de/</vt:lpwstr>
      </vt:variant>
      <vt:variant>
        <vt:lpwstr/>
      </vt:variant>
      <vt:variant>
        <vt:i4>3801165</vt:i4>
      </vt:variant>
      <vt:variant>
        <vt:i4>6</vt:i4>
      </vt:variant>
      <vt:variant>
        <vt:i4>0</vt:i4>
      </vt:variant>
      <vt:variant>
        <vt:i4>5</vt:i4>
      </vt:variant>
      <vt:variant>
        <vt:lpwstr>mailto:d.schmid@strothoff-international-school.de</vt:lpwstr>
      </vt:variant>
      <vt:variant>
        <vt:lpwstr/>
      </vt:variant>
      <vt:variant>
        <vt:i4>852062</vt:i4>
      </vt:variant>
      <vt:variant>
        <vt:i4>3</vt:i4>
      </vt:variant>
      <vt:variant>
        <vt:i4>0</vt:i4>
      </vt:variant>
      <vt:variant>
        <vt:i4>5</vt:i4>
      </vt:variant>
      <vt:variant>
        <vt:lpwstr>http://www.strothoff-international-school.de/</vt:lpwstr>
      </vt:variant>
      <vt:variant>
        <vt:lpwstr/>
      </vt:variant>
      <vt:variant>
        <vt:i4>3801165</vt:i4>
      </vt:variant>
      <vt:variant>
        <vt:i4>0</vt:i4>
      </vt:variant>
      <vt:variant>
        <vt:i4>0</vt:i4>
      </vt:variant>
      <vt:variant>
        <vt:i4>5</vt:i4>
      </vt:variant>
      <vt:variant>
        <vt:lpwstr>mailto:d.schmid@strothoff-international-school.de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 interdomus Haustechnik</dc:title>
  <dc:subject/>
  <dc:creator>Paulick, Jacqueline</dc:creator>
  <cp:keywords/>
  <dc:description/>
  <cp:lastModifiedBy>Karges, Yvonne</cp:lastModifiedBy>
  <cp:revision>3</cp:revision>
  <cp:lastPrinted>2017-11-24T23:09:00Z</cp:lastPrinted>
  <dcterms:created xsi:type="dcterms:W3CDTF">2022-09-27T06:30:00Z</dcterms:created>
  <dcterms:modified xsi:type="dcterms:W3CDTF">2022-09-27T06:34:00Z</dcterms:modified>
</cp:coreProperties>
</file>