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62AAF" w14:textId="0D7142F1" w:rsidR="003F43BF" w:rsidDel="00F23718" w:rsidRDefault="00FA19EB" w:rsidP="007E6826">
      <w:pPr>
        <w:jc w:val="both"/>
        <w:rPr>
          <w:rFonts w:ascii="Arial" w:hAnsi="Arial" w:cs="Arial"/>
          <w:b/>
          <w:bCs/>
          <w:sz w:val="22"/>
          <w:szCs w:val="22"/>
        </w:rPr>
      </w:pPr>
      <w:proofErr w:type="spellStart"/>
      <w:r w:rsidDel="00F23718">
        <w:rPr>
          <w:rFonts w:ascii="Arial" w:hAnsi="Arial" w:cs="Arial"/>
          <w:sz w:val="22"/>
          <w:szCs w:val="22"/>
        </w:rPr>
        <w:t>interdomus</w:t>
      </w:r>
      <w:proofErr w:type="spellEnd"/>
      <w:r w:rsidDel="00F23718">
        <w:rPr>
          <w:rFonts w:ascii="Arial" w:hAnsi="Arial" w:cs="Arial"/>
          <w:sz w:val="22"/>
          <w:szCs w:val="22"/>
        </w:rPr>
        <w:t xml:space="preserve"> Haustechnik </w:t>
      </w:r>
      <w:r w:rsidR="00FE44FB">
        <w:rPr>
          <w:rFonts w:ascii="Arial" w:hAnsi="Arial" w:cs="Arial"/>
          <w:sz w:val="22"/>
          <w:szCs w:val="22"/>
        </w:rPr>
        <w:t>fördert SHK-Nachwuchs</w:t>
      </w:r>
    </w:p>
    <w:p w14:paraId="2C7BDE9C" w14:textId="3FD52793" w:rsidR="007E6826" w:rsidRDefault="002B3FAF" w:rsidP="007E6826">
      <w:pPr>
        <w:jc w:val="both"/>
        <w:rPr>
          <w:rFonts w:ascii="Arial" w:hAnsi="Arial" w:cs="Arial"/>
          <w:b/>
          <w:bCs/>
          <w:sz w:val="22"/>
          <w:szCs w:val="22"/>
        </w:rPr>
      </w:pPr>
      <w:r>
        <w:rPr>
          <w:rFonts w:ascii="Arial" w:hAnsi="Arial" w:cs="Arial"/>
          <w:b/>
          <w:bCs/>
          <w:sz w:val="22"/>
          <w:szCs w:val="22"/>
        </w:rPr>
        <w:t>„Machen Sie den Unterschied“</w:t>
      </w:r>
      <w:r w:rsidR="00FE44FB">
        <w:rPr>
          <w:rFonts w:ascii="Arial" w:hAnsi="Arial" w:cs="Arial"/>
          <w:b/>
          <w:bCs/>
          <w:sz w:val="22"/>
          <w:szCs w:val="22"/>
        </w:rPr>
        <w:t xml:space="preserve"> – Knigge für Azubis</w:t>
      </w:r>
      <w:r w:rsidR="00FA19EB">
        <w:rPr>
          <w:rFonts w:ascii="Arial" w:hAnsi="Arial" w:cs="Arial"/>
          <w:b/>
          <w:bCs/>
          <w:sz w:val="22"/>
          <w:szCs w:val="22"/>
        </w:rPr>
        <w:t xml:space="preserve"> </w:t>
      </w:r>
    </w:p>
    <w:p w14:paraId="620EB894" w14:textId="2DB919B9" w:rsidR="00F23718" w:rsidRPr="007E6826" w:rsidRDefault="00F23718" w:rsidP="007E6826">
      <w:pPr>
        <w:jc w:val="both"/>
        <w:rPr>
          <w:rFonts w:ascii="Arial" w:hAnsi="Arial" w:cs="Arial"/>
          <w:sz w:val="22"/>
          <w:szCs w:val="22"/>
        </w:rPr>
      </w:pPr>
    </w:p>
    <w:p w14:paraId="751CE820" w14:textId="47D9FEF3" w:rsidR="00322F17" w:rsidRDefault="007E6826" w:rsidP="00C24B5C">
      <w:pPr>
        <w:jc w:val="both"/>
        <w:rPr>
          <w:rFonts w:ascii="Arial" w:hAnsi="Arial" w:cs="Arial"/>
          <w:sz w:val="22"/>
          <w:szCs w:val="22"/>
        </w:rPr>
      </w:pPr>
      <w:r w:rsidRPr="47FEC99F">
        <w:rPr>
          <w:rFonts w:ascii="Arial" w:hAnsi="Arial" w:cs="Arial"/>
          <w:b/>
          <w:bCs/>
          <w:sz w:val="22"/>
          <w:szCs w:val="22"/>
        </w:rPr>
        <w:t xml:space="preserve">Dreieich, </w:t>
      </w:r>
      <w:r w:rsidR="00F06D55">
        <w:rPr>
          <w:rFonts w:ascii="Arial" w:hAnsi="Arial" w:cs="Arial"/>
          <w:b/>
          <w:bCs/>
          <w:sz w:val="22"/>
          <w:szCs w:val="22"/>
        </w:rPr>
        <w:t>31</w:t>
      </w:r>
      <w:r w:rsidR="00D512AC">
        <w:rPr>
          <w:rFonts w:ascii="Arial" w:hAnsi="Arial" w:cs="Arial"/>
          <w:b/>
          <w:bCs/>
          <w:sz w:val="22"/>
          <w:szCs w:val="22"/>
        </w:rPr>
        <w:t>. Januar 2023</w:t>
      </w:r>
      <w:r w:rsidR="00C4351F" w:rsidRPr="47FEC99F">
        <w:rPr>
          <w:rFonts w:ascii="Arial" w:hAnsi="Arial" w:cs="Arial"/>
          <w:b/>
          <w:bCs/>
          <w:sz w:val="22"/>
          <w:szCs w:val="22"/>
        </w:rPr>
        <w:t>.</w:t>
      </w:r>
      <w:r w:rsidRPr="47FEC99F">
        <w:rPr>
          <w:rFonts w:ascii="Arial" w:hAnsi="Arial" w:cs="Arial"/>
          <w:sz w:val="22"/>
          <w:szCs w:val="22"/>
        </w:rPr>
        <w:t xml:space="preserve"> </w:t>
      </w:r>
      <w:r w:rsidR="00322F17">
        <w:rPr>
          <w:rFonts w:ascii="Arial" w:hAnsi="Arial" w:cs="Arial"/>
          <w:sz w:val="22"/>
          <w:szCs w:val="22"/>
        </w:rPr>
        <w:t>„</w:t>
      </w:r>
      <w:r w:rsidR="00322F17" w:rsidRPr="00322F17">
        <w:rPr>
          <w:rFonts w:ascii="Arial" w:hAnsi="Arial" w:cs="Arial"/>
          <w:sz w:val="22"/>
          <w:szCs w:val="22"/>
        </w:rPr>
        <w:t>In Zeiten von Fachkräftemangel und vollen Auftragsbüchern ist die Nachwuchsförderung besonders wichtig</w:t>
      </w:r>
      <w:r w:rsidR="00322F17">
        <w:rPr>
          <w:rFonts w:ascii="Arial" w:hAnsi="Arial" w:cs="Arial"/>
          <w:sz w:val="22"/>
          <w:szCs w:val="22"/>
        </w:rPr>
        <w:t xml:space="preserve">“, </w:t>
      </w:r>
      <w:r w:rsidR="00322F17" w:rsidRPr="00322F17">
        <w:rPr>
          <w:rFonts w:ascii="Arial" w:hAnsi="Arial" w:cs="Arial"/>
          <w:sz w:val="22"/>
          <w:szCs w:val="22"/>
        </w:rPr>
        <w:t>erklärt Jochen Pranghofer</w:t>
      </w:r>
      <w:r w:rsidR="00322F17">
        <w:rPr>
          <w:rFonts w:ascii="Arial" w:hAnsi="Arial" w:cs="Arial"/>
          <w:sz w:val="22"/>
          <w:szCs w:val="22"/>
        </w:rPr>
        <w:t xml:space="preserve">, Regionalleiter bei </w:t>
      </w:r>
      <w:proofErr w:type="spellStart"/>
      <w:r w:rsidR="00322F17">
        <w:rPr>
          <w:rFonts w:ascii="Arial" w:hAnsi="Arial" w:cs="Arial"/>
          <w:sz w:val="22"/>
          <w:szCs w:val="22"/>
        </w:rPr>
        <w:t>interdomus</w:t>
      </w:r>
      <w:proofErr w:type="spellEnd"/>
      <w:r w:rsidR="00322F17">
        <w:rPr>
          <w:rFonts w:ascii="Arial" w:hAnsi="Arial" w:cs="Arial"/>
          <w:sz w:val="22"/>
          <w:szCs w:val="22"/>
        </w:rPr>
        <w:t xml:space="preserve"> Haustechnik</w:t>
      </w:r>
      <w:r w:rsidR="00322F17" w:rsidRPr="00322F17">
        <w:rPr>
          <w:rFonts w:ascii="Arial" w:hAnsi="Arial" w:cs="Arial"/>
          <w:sz w:val="22"/>
          <w:szCs w:val="22"/>
        </w:rPr>
        <w:t xml:space="preserve"> seine Motivation, im Bereich </w:t>
      </w:r>
      <w:r w:rsidR="00322F17">
        <w:rPr>
          <w:rFonts w:ascii="Arial" w:hAnsi="Arial" w:cs="Arial"/>
          <w:sz w:val="22"/>
          <w:szCs w:val="22"/>
        </w:rPr>
        <w:t>Nachwuch</w:t>
      </w:r>
      <w:r w:rsidR="008F691A">
        <w:rPr>
          <w:rFonts w:ascii="Arial" w:hAnsi="Arial" w:cs="Arial"/>
          <w:sz w:val="22"/>
          <w:szCs w:val="22"/>
        </w:rPr>
        <w:t>s</w:t>
      </w:r>
      <w:r w:rsidR="00322F17">
        <w:rPr>
          <w:rFonts w:ascii="Arial" w:hAnsi="Arial" w:cs="Arial"/>
          <w:sz w:val="22"/>
          <w:szCs w:val="22"/>
        </w:rPr>
        <w:t>s</w:t>
      </w:r>
      <w:r w:rsidR="00322F17" w:rsidRPr="00322F17">
        <w:rPr>
          <w:rFonts w:ascii="Arial" w:hAnsi="Arial" w:cs="Arial"/>
          <w:sz w:val="22"/>
          <w:szCs w:val="22"/>
        </w:rPr>
        <w:t>chulung aktiv zu werden.</w:t>
      </w:r>
      <w:r w:rsidR="00322F17">
        <w:rPr>
          <w:rFonts w:ascii="Arial" w:hAnsi="Arial" w:cs="Arial"/>
          <w:sz w:val="22"/>
          <w:szCs w:val="22"/>
        </w:rPr>
        <w:t xml:space="preserve"> Gemeinsam mit seinem Kollegen Frank Colberg i</w:t>
      </w:r>
      <w:r w:rsidR="00322F17" w:rsidRPr="00322F17">
        <w:rPr>
          <w:rFonts w:ascii="Arial" w:hAnsi="Arial" w:cs="Arial"/>
          <w:sz w:val="22"/>
          <w:szCs w:val="22"/>
        </w:rPr>
        <w:t>nitiiert</w:t>
      </w:r>
      <w:r w:rsidR="00322F17">
        <w:rPr>
          <w:rFonts w:ascii="Arial" w:hAnsi="Arial" w:cs="Arial"/>
          <w:sz w:val="22"/>
          <w:szCs w:val="22"/>
        </w:rPr>
        <w:t>e</w:t>
      </w:r>
      <w:r w:rsidR="00322F17" w:rsidRPr="00322F17">
        <w:rPr>
          <w:rFonts w:ascii="Arial" w:hAnsi="Arial" w:cs="Arial"/>
          <w:sz w:val="22"/>
          <w:szCs w:val="22"/>
        </w:rPr>
        <w:t xml:space="preserve"> </w:t>
      </w:r>
      <w:r w:rsidR="00322F17">
        <w:rPr>
          <w:rFonts w:ascii="Arial" w:hAnsi="Arial" w:cs="Arial"/>
          <w:sz w:val="22"/>
          <w:szCs w:val="22"/>
        </w:rPr>
        <w:t xml:space="preserve">er </w:t>
      </w:r>
      <w:r w:rsidR="008F691A">
        <w:rPr>
          <w:rFonts w:ascii="Arial" w:hAnsi="Arial" w:cs="Arial"/>
          <w:sz w:val="22"/>
          <w:szCs w:val="22"/>
        </w:rPr>
        <w:t xml:space="preserve">bereits zum zweiten Mal </w:t>
      </w:r>
      <w:r w:rsidR="00322F17">
        <w:rPr>
          <w:rFonts w:ascii="Arial" w:hAnsi="Arial" w:cs="Arial"/>
          <w:sz w:val="22"/>
          <w:szCs w:val="22"/>
        </w:rPr>
        <w:t>den Workshop „Knigge für Azubis“</w:t>
      </w:r>
      <w:r w:rsidR="008F691A">
        <w:rPr>
          <w:rFonts w:ascii="Arial" w:hAnsi="Arial" w:cs="Arial"/>
          <w:sz w:val="22"/>
          <w:szCs w:val="22"/>
        </w:rPr>
        <w:t>.</w:t>
      </w:r>
      <w:r w:rsidR="00322F17">
        <w:rPr>
          <w:rFonts w:ascii="Arial" w:hAnsi="Arial" w:cs="Arial"/>
          <w:sz w:val="22"/>
          <w:szCs w:val="22"/>
        </w:rPr>
        <w:t xml:space="preserve"> </w:t>
      </w:r>
    </w:p>
    <w:p w14:paraId="78D5F547" w14:textId="77777777" w:rsidR="00322F17" w:rsidRDefault="00322F17" w:rsidP="00C24B5C">
      <w:pPr>
        <w:jc w:val="both"/>
        <w:rPr>
          <w:rFonts w:ascii="Arial" w:hAnsi="Arial" w:cs="Arial"/>
          <w:sz w:val="22"/>
          <w:szCs w:val="22"/>
        </w:rPr>
      </w:pPr>
    </w:p>
    <w:p w14:paraId="17C689B0" w14:textId="41A97260" w:rsidR="005A4A88" w:rsidRDefault="005A4A88" w:rsidP="005A4A88">
      <w:pPr>
        <w:jc w:val="both"/>
        <w:rPr>
          <w:rFonts w:ascii="Arial" w:hAnsi="Arial" w:cs="Arial"/>
          <w:sz w:val="22"/>
          <w:szCs w:val="22"/>
        </w:rPr>
      </w:pPr>
      <w:bookmarkStart w:id="0" w:name="_Hlk125989596"/>
      <w:r>
        <w:rPr>
          <w:rFonts w:ascii="Arial" w:hAnsi="Arial" w:cs="Arial"/>
          <w:sz w:val="22"/>
          <w:szCs w:val="22"/>
        </w:rPr>
        <w:t xml:space="preserve">13 </w:t>
      </w:r>
      <w:proofErr w:type="spellStart"/>
      <w:r w:rsidR="00061FE3">
        <w:rPr>
          <w:rFonts w:ascii="Arial" w:hAnsi="Arial" w:cs="Arial"/>
          <w:sz w:val="22"/>
          <w:szCs w:val="22"/>
        </w:rPr>
        <w:t>interdomus</w:t>
      </w:r>
      <w:proofErr w:type="spellEnd"/>
      <w:r w:rsidR="00061FE3">
        <w:rPr>
          <w:rFonts w:ascii="Arial" w:hAnsi="Arial" w:cs="Arial"/>
          <w:sz w:val="22"/>
          <w:szCs w:val="22"/>
        </w:rPr>
        <w:t xml:space="preserve"> Haustechnik Gesellschafter</w:t>
      </w:r>
      <w:r>
        <w:rPr>
          <w:rFonts w:ascii="Arial" w:hAnsi="Arial" w:cs="Arial"/>
          <w:sz w:val="22"/>
          <w:szCs w:val="22"/>
        </w:rPr>
        <w:t xml:space="preserve"> </w:t>
      </w:r>
      <w:r w:rsidR="008F691A">
        <w:rPr>
          <w:rFonts w:ascii="Arial" w:hAnsi="Arial" w:cs="Arial"/>
          <w:sz w:val="22"/>
          <w:szCs w:val="22"/>
        </w:rPr>
        <w:t xml:space="preserve">hatten Ihre Auszubildenden nach Ingolstadt geschickt, um an der </w:t>
      </w:r>
      <w:r w:rsidR="008F691A" w:rsidRPr="00322F17">
        <w:rPr>
          <w:rFonts w:ascii="Arial" w:hAnsi="Arial" w:cs="Arial"/>
          <w:sz w:val="22"/>
          <w:szCs w:val="22"/>
        </w:rPr>
        <w:t>Tagesveranstaltung</w:t>
      </w:r>
      <w:r w:rsidR="008F691A">
        <w:rPr>
          <w:rFonts w:ascii="Arial" w:hAnsi="Arial" w:cs="Arial"/>
          <w:sz w:val="22"/>
          <w:szCs w:val="22"/>
        </w:rPr>
        <w:t xml:space="preserve"> teilzunehmen. Geleitet wurde der Knigge-</w:t>
      </w:r>
      <w:r w:rsidR="008F691A" w:rsidRPr="00085AB8">
        <w:rPr>
          <w:rFonts w:ascii="Arial" w:hAnsi="Arial" w:cs="Arial"/>
          <w:sz w:val="22"/>
          <w:szCs w:val="22"/>
        </w:rPr>
        <w:t xml:space="preserve">Workshop </w:t>
      </w:r>
      <w:r w:rsidR="008F691A">
        <w:rPr>
          <w:rFonts w:ascii="Arial" w:hAnsi="Arial" w:cs="Arial"/>
          <w:sz w:val="22"/>
          <w:szCs w:val="22"/>
        </w:rPr>
        <w:t xml:space="preserve">von </w:t>
      </w:r>
      <w:r w:rsidR="008F691A" w:rsidRPr="008F691A">
        <w:rPr>
          <w:rFonts w:ascii="Arial" w:hAnsi="Arial" w:cs="Arial"/>
          <w:sz w:val="22"/>
          <w:szCs w:val="22"/>
        </w:rPr>
        <w:t xml:space="preserve">Katharina </w:t>
      </w:r>
      <w:proofErr w:type="spellStart"/>
      <w:r w:rsidR="008F691A" w:rsidRPr="008F691A">
        <w:rPr>
          <w:rFonts w:ascii="Arial" w:hAnsi="Arial" w:cs="Arial"/>
          <w:sz w:val="22"/>
          <w:szCs w:val="22"/>
        </w:rPr>
        <w:t>Scharnreitner</w:t>
      </w:r>
      <w:proofErr w:type="spellEnd"/>
      <w:r w:rsidR="008F691A" w:rsidRPr="008F691A">
        <w:rPr>
          <w:rFonts w:ascii="Arial" w:hAnsi="Arial" w:cs="Arial"/>
          <w:sz w:val="22"/>
          <w:szCs w:val="22"/>
        </w:rPr>
        <w:t>, Geschäftsführerin der Lebens(</w:t>
      </w:r>
      <w:r w:rsidR="00562050">
        <w:rPr>
          <w:rFonts w:ascii="Arial" w:hAnsi="Arial" w:cs="Arial"/>
          <w:sz w:val="22"/>
          <w:szCs w:val="22"/>
        </w:rPr>
        <w:t>t</w:t>
      </w:r>
      <w:r w:rsidR="008F691A" w:rsidRPr="008F691A">
        <w:rPr>
          <w:rFonts w:ascii="Arial" w:hAnsi="Arial" w:cs="Arial"/>
          <w:sz w:val="22"/>
          <w:szCs w:val="22"/>
        </w:rPr>
        <w:t>)raum Akademie</w:t>
      </w:r>
      <w:r w:rsidR="008F691A">
        <w:rPr>
          <w:rFonts w:ascii="Arial" w:hAnsi="Arial" w:cs="Arial"/>
          <w:sz w:val="22"/>
          <w:szCs w:val="22"/>
        </w:rPr>
        <w:t xml:space="preserve">. </w:t>
      </w:r>
      <w:bookmarkEnd w:id="0"/>
      <w:r>
        <w:rPr>
          <w:rFonts w:ascii="Arial" w:hAnsi="Arial" w:cs="Arial"/>
          <w:sz w:val="22"/>
          <w:szCs w:val="22"/>
        </w:rPr>
        <w:t xml:space="preserve">Auf dem Programm standen für die </w:t>
      </w:r>
      <w:r w:rsidR="00413F7C">
        <w:rPr>
          <w:rFonts w:ascii="Arial" w:hAnsi="Arial" w:cs="Arial"/>
          <w:sz w:val="22"/>
          <w:szCs w:val="22"/>
        </w:rPr>
        <w:t>angehenden Anlagenmechaniker</w:t>
      </w:r>
      <w:r>
        <w:rPr>
          <w:rFonts w:ascii="Arial" w:hAnsi="Arial" w:cs="Arial"/>
          <w:sz w:val="22"/>
          <w:szCs w:val="22"/>
        </w:rPr>
        <w:t xml:space="preserve"> im Alter zwischen 16 und 29 Jahren unter anderem Fragen wie: Wie verhalte ich mich richtig auf der Baustelle und in der Werkstatt? Wie setze ich die eigenen Stärken im Team ein? Wie repräsentiere ich das Unternehmen nach außen? Und wie kann ein Online Auftritt dem Unternehmen helfen?</w:t>
      </w:r>
      <w:r w:rsidRPr="005A4A88">
        <w:rPr>
          <w:rFonts w:ascii="Arial" w:hAnsi="Arial" w:cs="Arial"/>
          <w:sz w:val="22"/>
          <w:szCs w:val="22"/>
        </w:rPr>
        <w:t xml:space="preserve"> </w:t>
      </w:r>
      <w:r>
        <w:rPr>
          <w:rFonts w:ascii="Arial" w:hAnsi="Arial" w:cs="Arial"/>
          <w:sz w:val="22"/>
          <w:szCs w:val="22"/>
        </w:rPr>
        <w:t>„Die Azubis haben mich mit einem respektvollen und selbstsicher</w:t>
      </w:r>
      <w:r w:rsidR="0012246E">
        <w:rPr>
          <w:rFonts w:ascii="Arial" w:hAnsi="Arial" w:cs="Arial"/>
          <w:sz w:val="22"/>
          <w:szCs w:val="22"/>
        </w:rPr>
        <w:t>e</w:t>
      </w:r>
      <w:r>
        <w:rPr>
          <w:rFonts w:ascii="Arial" w:hAnsi="Arial" w:cs="Arial"/>
          <w:sz w:val="22"/>
          <w:szCs w:val="22"/>
        </w:rPr>
        <w:t xml:space="preserve">n Umgang überzeugt“, resümierte Katharina </w:t>
      </w:r>
      <w:proofErr w:type="spellStart"/>
      <w:r>
        <w:rPr>
          <w:rFonts w:ascii="Arial" w:hAnsi="Arial" w:cs="Arial"/>
          <w:sz w:val="22"/>
          <w:szCs w:val="22"/>
        </w:rPr>
        <w:t>Scharnreitner</w:t>
      </w:r>
      <w:proofErr w:type="spellEnd"/>
      <w:r>
        <w:rPr>
          <w:rFonts w:ascii="Arial" w:hAnsi="Arial" w:cs="Arial"/>
          <w:sz w:val="22"/>
          <w:szCs w:val="22"/>
        </w:rPr>
        <w:t xml:space="preserve"> am Ende der Veranstaltung begeistert. „Die Grundlagen der Schulung, wie verhalte ich mich als Azubi im Berufsleben, konnten wir sehr schnell abschließen und uns dem Thema ‚Umgang mit den sozialen Medien‘ widmen“, berichtet </w:t>
      </w:r>
      <w:r w:rsidRPr="00AE4B80">
        <w:rPr>
          <w:rFonts w:ascii="Arial" w:hAnsi="Arial" w:cs="Arial"/>
          <w:sz w:val="22"/>
          <w:szCs w:val="22"/>
        </w:rPr>
        <w:t xml:space="preserve">Katharina </w:t>
      </w:r>
      <w:proofErr w:type="spellStart"/>
      <w:r w:rsidRPr="00AE4B80">
        <w:rPr>
          <w:rFonts w:ascii="Arial" w:hAnsi="Arial" w:cs="Arial"/>
          <w:sz w:val="22"/>
          <w:szCs w:val="22"/>
        </w:rPr>
        <w:t>Scharnreitner</w:t>
      </w:r>
      <w:proofErr w:type="spellEnd"/>
      <w:r>
        <w:rPr>
          <w:rFonts w:ascii="Arial" w:hAnsi="Arial" w:cs="Arial"/>
          <w:sz w:val="22"/>
          <w:szCs w:val="22"/>
        </w:rPr>
        <w:t xml:space="preserve"> weiter. Denn auch auf Facebook, </w:t>
      </w:r>
      <w:proofErr w:type="spellStart"/>
      <w:r>
        <w:rPr>
          <w:rFonts w:ascii="Arial" w:hAnsi="Arial" w:cs="Arial"/>
          <w:sz w:val="22"/>
          <w:szCs w:val="22"/>
        </w:rPr>
        <w:t>instagram</w:t>
      </w:r>
      <w:proofErr w:type="spellEnd"/>
      <w:r>
        <w:rPr>
          <w:rFonts w:ascii="Arial" w:hAnsi="Arial" w:cs="Arial"/>
          <w:sz w:val="22"/>
          <w:szCs w:val="22"/>
        </w:rPr>
        <w:t xml:space="preserve"> und Co. gibt es „Goldene Regeln“, die den sicheren Umgang </w:t>
      </w:r>
      <w:r w:rsidR="0012246E">
        <w:rPr>
          <w:rFonts w:ascii="Arial" w:hAnsi="Arial" w:cs="Arial"/>
          <w:sz w:val="22"/>
          <w:szCs w:val="22"/>
        </w:rPr>
        <w:t>in</w:t>
      </w:r>
      <w:r>
        <w:rPr>
          <w:rFonts w:ascii="Arial" w:hAnsi="Arial" w:cs="Arial"/>
          <w:sz w:val="22"/>
          <w:szCs w:val="22"/>
        </w:rPr>
        <w:t xml:space="preserve"> </w:t>
      </w:r>
      <w:proofErr w:type="spellStart"/>
      <w:r>
        <w:rPr>
          <w:rFonts w:ascii="Arial" w:hAnsi="Arial" w:cs="Arial"/>
          <w:sz w:val="22"/>
          <w:szCs w:val="22"/>
        </w:rPr>
        <w:t>Social</w:t>
      </w:r>
      <w:proofErr w:type="spellEnd"/>
      <w:r>
        <w:rPr>
          <w:rFonts w:ascii="Arial" w:hAnsi="Arial" w:cs="Arial"/>
          <w:sz w:val="22"/>
          <w:szCs w:val="22"/>
        </w:rPr>
        <w:t xml:space="preserve"> Media fördern. Verknüpft mit seinem Arbeitgeber, kann der Auszubildende seinen Fachbetrieb somit sogar beim Fachkräfte- und Azubi-Recruiting unterstützen.</w:t>
      </w:r>
    </w:p>
    <w:p w14:paraId="75254F07" w14:textId="369CE321" w:rsidR="005A4A88" w:rsidRDefault="005A4A88" w:rsidP="005A4A88">
      <w:pPr>
        <w:jc w:val="both"/>
        <w:rPr>
          <w:rFonts w:ascii="Arial" w:hAnsi="Arial" w:cs="Arial"/>
          <w:sz w:val="22"/>
          <w:szCs w:val="22"/>
        </w:rPr>
      </w:pPr>
    </w:p>
    <w:p w14:paraId="250D9FCB" w14:textId="76C06431" w:rsidR="00FB0D77" w:rsidRDefault="00085AB8" w:rsidP="00322F17">
      <w:pPr>
        <w:jc w:val="both"/>
        <w:rPr>
          <w:rFonts w:ascii="Arial" w:hAnsi="Arial" w:cs="Arial"/>
          <w:sz w:val="22"/>
          <w:szCs w:val="22"/>
        </w:rPr>
      </w:pPr>
      <w:bookmarkStart w:id="1" w:name="_Hlk125989951"/>
      <w:r>
        <w:rPr>
          <w:rFonts w:ascii="Arial" w:hAnsi="Arial" w:cs="Arial"/>
          <w:sz w:val="22"/>
          <w:szCs w:val="22"/>
        </w:rPr>
        <w:t xml:space="preserve"> </w:t>
      </w:r>
      <w:bookmarkEnd w:id="1"/>
      <w:r>
        <w:rPr>
          <w:rFonts w:ascii="Arial" w:hAnsi="Arial" w:cs="Arial"/>
          <w:sz w:val="22"/>
          <w:szCs w:val="22"/>
        </w:rPr>
        <w:t>„</w:t>
      </w:r>
      <w:r w:rsidR="00EB1DB5">
        <w:rPr>
          <w:rFonts w:ascii="Arial" w:hAnsi="Arial" w:cs="Arial"/>
          <w:sz w:val="22"/>
          <w:szCs w:val="22"/>
        </w:rPr>
        <w:t xml:space="preserve">Der Wettbewerb um Auszubildende in </w:t>
      </w:r>
      <w:r w:rsidR="00F00974">
        <w:rPr>
          <w:rFonts w:ascii="Arial" w:hAnsi="Arial" w:cs="Arial"/>
          <w:sz w:val="22"/>
          <w:szCs w:val="22"/>
        </w:rPr>
        <w:t xml:space="preserve">Industrieballungszentren </w:t>
      </w:r>
      <w:r w:rsidR="00EB1DB5">
        <w:rPr>
          <w:rFonts w:ascii="Arial" w:hAnsi="Arial" w:cs="Arial"/>
          <w:sz w:val="22"/>
          <w:szCs w:val="22"/>
        </w:rPr>
        <w:t>ist enorm. Die Fachbetriebe stehen mit vielen großen Konzernen in Konkurrenz, die ihren Azubis viele attraktive Leistungen bieten</w:t>
      </w:r>
      <w:r w:rsidR="00FB0D77">
        <w:rPr>
          <w:rFonts w:ascii="Arial" w:hAnsi="Arial" w:cs="Arial"/>
          <w:sz w:val="22"/>
          <w:szCs w:val="22"/>
        </w:rPr>
        <w:t>.</w:t>
      </w:r>
      <w:r w:rsidR="00EB1DB5">
        <w:rPr>
          <w:rFonts w:ascii="Arial" w:hAnsi="Arial" w:cs="Arial"/>
          <w:sz w:val="22"/>
          <w:szCs w:val="22"/>
        </w:rPr>
        <w:t>“</w:t>
      </w:r>
      <w:r w:rsidR="00FB0D77">
        <w:rPr>
          <w:rFonts w:ascii="Arial" w:hAnsi="Arial" w:cs="Arial"/>
          <w:sz w:val="22"/>
          <w:szCs w:val="22"/>
        </w:rPr>
        <w:t xml:space="preserve"> Aus dem Grund will</w:t>
      </w:r>
      <w:r w:rsidR="00EB1DB5">
        <w:rPr>
          <w:rFonts w:ascii="Arial" w:hAnsi="Arial" w:cs="Arial"/>
          <w:sz w:val="22"/>
          <w:szCs w:val="22"/>
        </w:rPr>
        <w:t xml:space="preserve"> </w:t>
      </w:r>
      <w:bookmarkStart w:id="2" w:name="_Hlk125989794"/>
      <w:r w:rsidR="008F691A">
        <w:rPr>
          <w:rFonts w:ascii="Arial" w:hAnsi="Arial" w:cs="Arial"/>
          <w:sz w:val="22"/>
          <w:szCs w:val="22"/>
        </w:rPr>
        <w:t>Jochen Pranghofer die Fachbetriebe weiterhin mit kleinen regionalen Angeboten unterstützen,</w:t>
      </w:r>
      <w:bookmarkEnd w:id="2"/>
      <w:r w:rsidR="00FB0D77">
        <w:rPr>
          <w:rFonts w:ascii="Arial" w:hAnsi="Arial" w:cs="Arial"/>
          <w:sz w:val="22"/>
          <w:szCs w:val="22"/>
        </w:rPr>
        <w:t xml:space="preserve"> </w:t>
      </w:r>
      <w:r w:rsidR="00827FE8">
        <w:rPr>
          <w:rFonts w:ascii="Arial" w:hAnsi="Arial" w:cs="Arial"/>
          <w:sz w:val="22"/>
          <w:szCs w:val="22"/>
        </w:rPr>
        <w:t>denn</w:t>
      </w:r>
      <w:r w:rsidR="0092484D">
        <w:rPr>
          <w:rFonts w:ascii="Arial" w:hAnsi="Arial" w:cs="Arial"/>
          <w:sz w:val="22"/>
          <w:szCs w:val="22"/>
        </w:rPr>
        <w:t xml:space="preserve"> „</w:t>
      </w:r>
      <w:r w:rsidR="008800EB">
        <w:rPr>
          <w:rFonts w:ascii="Arial" w:hAnsi="Arial" w:cs="Arial"/>
          <w:sz w:val="22"/>
          <w:szCs w:val="22"/>
        </w:rPr>
        <w:t xml:space="preserve">der </w:t>
      </w:r>
      <w:r w:rsidR="00827FE8">
        <w:rPr>
          <w:rFonts w:ascii="Arial" w:hAnsi="Arial" w:cs="Arial"/>
          <w:sz w:val="22"/>
          <w:szCs w:val="22"/>
        </w:rPr>
        <w:t>Fachkräftemangel</w:t>
      </w:r>
      <w:r w:rsidR="0092484D">
        <w:rPr>
          <w:rFonts w:ascii="Arial" w:hAnsi="Arial" w:cs="Arial"/>
          <w:sz w:val="22"/>
          <w:szCs w:val="22"/>
        </w:rPr>
        <w:t xml:space="preserve"> </w:t>
      </w:r>
      <w:r w:rsidR="00827FE8">
        <w:rPr>
          <w:rFonts w:ascii="Arial" w:hAnsi="Arial" w:cs="Arial"/>
          <w:sz w:val="22"/>
          <w:szCs w:val="22"/>
        </w:rPr>
        <w:t xml:space="preserve">ist eines der wichtigsten Themen, bei denen </w:t>
      </w:r>
      <w:proofErr w:type="spellStart"/>
      <w:r w:rsidR="0092484D">
        <w:rPr>
          <w:rFonts w:ascii="Arial" w:hAnsi="Arial" w:cs="Arial"/>
          <w:sz w:val="22"/>
          <w:szCs w:val="22"/>
        </w:rPr>
        <w:t>interdomus</w:t>
      </w:r>
      <w:proofErr w:type="spellEnd"/>
      <w:r w:rsidR="0092484D">
        <w:rPr>
          <w:rFonts w:ascii="Arial" w:hAnsi="Arial" w:cs="Arial"/>
          <w:sz w:val="22"/>
          <w:szCs w:val="22"/>
        </w:rPr>
        <w:t xml:space="preserve"> Haustechnik seine Gesellschafter </w:t>
      </w:r>
      <w:r w:rsidR="00827FE8">
        <w:rPr>
          <w:rFonts w:ascii="Arial" w:hAnsi="Arial" w:cs="Arial"/>
          <w:sz w:val="22"/>
          <w:szCs w:val="22"/>
        </w:rPr>
        <w:t xml:space="preserve">langfristig unterstützen muss.“ </w:t>
      </w:r>
      <w:r w:rsidR="0012246E">
        <w:rPr>
          <w:rFonts w:ascii="Arial" w:hAnsi="Arial" w:cs="Arial"/>
          <w:sz w:val="22"/>
          <w:szCs w:val="22"/>
        </w:rPr>
        <w:t xml:space="preserve">Das Feedback der aus </w:t>
      </w:r>
      <w:r w:rsidR="00562050">
        <w:rPr>
          <w:rFonts w:ascii="Arial" w:hAnsi="Arial" w:cs="Arial"/>
          <w:sz w:val="22"/>
          <w:szCs w:val="22"/>
        </w:rPr>
        <w:t>Salzburg</w:t>
      </w:r>
      <w:r w:rsidR="0012246E">
        <w:rPr>
          <w:rFonts w:ascii="Arial" w:hAnsi="Arial" w:cs="Arial"/>
          <w:sz w:val="22"/>
          <w:szCs w:val="22"/>
        </w:rPr>
        <w:t xml:space="preserve"> stammenden</w:t>
      </w:r>
      <w:r w:rsidR="001A74FE">
        <w:rPr>
          <w:rFonts w:ascii="Arial" w:hAnsi="Arial" w:cs="Arial"/>
          <w:sz w:val="22"/>
          <w:szCs w:val="22"/>
        </w:rPr>
        <w:t xml:space="preserve"> Mentaltrainerin </w:t>
      </w:r>
      <w:r w:rsidR="0012246E">
        <w:rPr>
          <w:rFonts w:ascii="Arial" w:hAnsi="Arial" w:cs="Arial"/>
          <w:sz w:val="22"/>
          <w:szCs w:val="22"/>
        </w:rPr>
        <w:t xml:space="preserve">macht </w:t>
      </w:r>
      <w:r w:rsidR="001A74FE">
        <w:rPr>
          <w:rFonts w:ascii="Arial" w:hAnsi="Arial" w:cs="Arial"/>
          <w:sz w:val="22"/>
          <w:szCs w:val="22"/>
        </w:rPr>
        <w:t>deutlich</w:t>
      </w:r>
      <w:r w:rsidR="0012246E">
        <w:rPr>
          <w:rFonts w:ascii="Arial" w:hAnsi="Arial" w:cs="Arial"/>
          <w:sz w:val="22"/>
          <w:szCs w:val="22"/>
        </w:rPr>
        <w:t>, dass die SHK-Verbundgruppe damit richtig liegt. Im Nachgang der Workshops gratulierte sie den Ausbildungsbetrieben der zukünftigen SHK-</w:t>
      </w:r>
      <w:r w:rsidR="0012246E">
        <w:rPr>
          <w:rFonts w:ascii="Arial" w:hAnsi="Arial" w:cs="Arial"/>
          <w:sz w:val="22"/>
          <w:szCs w:val="22"/>
        </w:rPr>
        <w:lastRenderedPageBreak/>
        <w:t>Fachkräfte</w:t>
      </w:r>
      <w:r w:rsidR="001A74FE">
        <w:rPr>
          <w:rFonts w:ascii="Arial" w:hAnsi="Arial" w:cs="Arial"/>
          <w:sz w:val="22"/>
          <w:szCs w:val="22"/>
        </w:rPr>
        <w:t>:</w:t>
      </w:r>
      <w:r w:rsidR="001A74FE" w:rsidRPr="00322F17">
        <w:rPr>
          <w:rFonts w:ascii="Arial" w:hAnsi="Arial" w:cs="Arial"/>
          <w:sz w:val="22"/>
          <w:szCs w:val="22"/>
        </w:rPr>
        <w:t xml:space="preserve"> </w:t>
      </w:r>
      <w:r w:rsidR="00322F17" w:rsidRPr="00322F17">
        <w:rPr>
          <w:rFonts w:ascii="Arial" w:hAnsi="Arial" w:cs="Arial"/>
          <w:sz w:val="22"/>
          <w:szCs w:val="22"/>
        </w:rPr>
        <w:t xml:space="preserve">„Herzlichen Glückwunsch zu diesen tollen jungen Menschen, die Sie in </w:t>
      </w:r>
      <w:r w:rsidR="00562050">
        <w:rPr>
          <w:rFonts w:ascii="Arial" w:hAnsi="Arial" w:cs="Arial"/>
          <w:sz w:val="22"/>
          <w:szCs w:val="22"/>
        </w:rPr>
        <w:t>I</w:t>
      </w:r>
      <w:r w:rsidR="00322F17" w:rsidRPr="00322F17">
        <w:rPr>
          <w:rFonts w:ascii="Arial" w:hAnsi="Arial" w:cs="Arial"/>
          <w:sz w:val="22"/>
          <w:szCs w:val="22"/>
        </w:rPr>
        <w:t>hrem Unternehmen ausbilden!“</w:t>
      </w:r>
    </w:p>
    <w:p w14:paraId="2D145554" w14:textId="77777777" w:rsidR="00FB0D77" w:rsidRDefault="00FB0D77" w:rsidP="00322F17">
      <w:pPr>
        <w:jc w:val="both"/>
        <w:rPr>
          <w:rFonts w:ascii="Arial" w:hAnsi="Arial" w:cs="Arial"/>
          <w:sz w:val="22"/>
          <w:szCs w:val="22"/>
        </w:rPr>
      </w:pPr>
    </w:p>
    <w:p w14:paraId="57D6BE5D" w14:textId="4683A729" w:rsidR="00B65AC8" w:rsidRDefault="008800EB" w:rsidP="00C24B5C">
      <w:pPr>
        <w:jc w:val="both"/>
        <w:rPr>
          <w:rFonts w:ascii="Arial" w:hAnsi="Arial" w:cs="Arial"/>
          <w:sz w:val="22"/>
          <w:szCs w:val="22"/>
        </w:rPr>
      </w:pPr>
      <w:r>
        <w:rPr>
          <w:rFonts w:ascii="Arial" w:hAnsi="Arial" w:cs="Arial"/>
          <w:sz w:val="22"/>
          <w:szCs w:val="22"/>
        </w:rPr>
        <w:t>Nach dem Azubi-Knigge feiert vom 5. bis 7. Juli 2023 ein ganz neues Format Premiere: die</w:t>
      </w:r>
      <w:r w:rsidR="00827FE8">
        <w:rPr>
          <w:rFonts w:ascii="Arial" w:hAnsi="Arial" w:cs="Arial"/>
          <w:sz w:val="22"/>
          <w:szCs w:val="22"/>
        </w:rPr>
        <w:t xml:space="preserve"> „</w:t>
      </w:r>
      <w:proofErr w:type="spellStart"/>
      <w:r w:rsidR="00827FE8">
        <w:rPr>
          <w:rFonts w:ascii="Arial" w:hAnsi="Arial" w:cs="Arial"/>
          <w:sz w:val="22"/>
          <w:szCs w:val="22"/>
        </w:rPr>
        <w:t>interdomus</w:t>
      </w:r>
      <w:proofErr w:type="spellEnd"/>
      <w:r w:rsidR="00827FE8">
        <w:rPr>
          <w:rFonts w:ascii="Arial" w:hAnsi="Arial" w:cs="Arial"/>
          <w:sz w:val="22"/>
          <w:szCs w:val="22"/>
        </w:rPr>
        <w:t>-Lehrlingstage“</w:t>
      </w:r>
      <w:r>
        <w:rPr>
          <w:rFonts w:ascii="Arial" w:hAnsi="Arial" w:cs="Arial"/>
          <w:sz w:val="22"/>
          <w:szCs w:val="22"/>
        </w:rPr>
        <w:t>.</w:t>
      </w:r>
      <w:r w:rsidR="00827FE8">
        <w:rPr>
          <w:rFonts w:ascii="Arial" w:hAnsi="Arial" w:cs="Arial"/>
          <w:sz w:val="22"/>
          <w:szCs w:val="22"/>
        </w:rPr>
        <w:t xml:space="preserve"> </w:t>
      </w:r>
      <w:r>
        <w:rPr>
          <w:rFonts w:ascii="Arial" w:hAnsi="Arial" w:cs="Arial"/>
          <w:sz w:val="22"/>
          <w:szCs w:val="22"/>
        </w:rPr>
        <w:t>Ziel ist es</w:t>
      </w:r>
      <w:r w:rsidR="0012246E">
        <w:rPr>
          <w:rFonts w:ascii="Arial" w:hAnsi="Arial" w:cs="Arial"/>
          <w:sz w:val="22"/>
          <w:szCs w:val="22"/>
        </w:rPr>
        <w:t>,</w:t>
      </w:r>
      <w:r>
        <w:rPr>
          <w:rFonts w:ascii="Arial" w:hAnsi="Arial" w:cs="Arial"/>
          <w:sz w:val="22"/>
          <w:szCs w:val="22"/>
        </w:rPr>
        <w:t xml:space="preserve"> ein Netzwerk zu schaffen, in dem </w:t>
      </w:r>
      <w:r w:rsidR="005A4A88">
        <w:rPr>
          <w:rFonts w:ascii="Arial" w:hAnsi="Arial" w:cs="Arial"/>
          <w:sz w:val="22"/>
          <w:szCs w:val="22"/>
        </w:rPr>
        <w:t>der</w:t>
      </w:r>
      <w:r>
        <w:rPr>
          <w:rFonts w:ascii="Arial" w:hAnsi="Arial" w:cs="Arial"/>
          <w:sz w:val="22"/>
          <w:szCs w:val="22"/>
        </w:rPr>
        <w:t xml:space="preserve"> </w:t>
      </w:r>
      <w:r w:rsidR="00827FE8">
        <w:rPr>
          <w:rFonts w:ascii="Arial" w:hAnsi="Arial" w:cs="Arial"/>
          <w:sz w:val="22"/>
          <w:szCs w:val="22"/>
        </w:rPr>
        <w:t xml:space="preserve">Nachwuchs der </w:t>
      </w:r>
      <w:proofErr w:type="spellStart"/>
      <w:r w:rsidR="005A4A88">
        <w:rPr>
          <w:rFonts w:ascii="Arial" w:hAnsi="Arial" w:cs="Arial"/>
          <w:sz w:val="22"/>
          <w:szCs w:val="22"/>
        </w:rPr>
        <w:t>interdomus</w:t>
      </w:r>
      <w:proofErr w:type="spellEnd"/>
      <w:r w:rsidR="005A4A88">
        <w:rPr>
          <w:rFonts w:ascii="Arial" w:hAnsi="Arial" w:cs="Arial"/>
          <w:sz w:val="22"/>
          <w:szCs w:val="22"/>
        </w:rPr>
        <w:t>-</w:t>
      </w:r>
      <w:r w:rsidR="00827FE8">
        <w:rPr>
          <w:rFonts w:ascii="Arial" w:hAnsi="Arial" w:cs="Arial"/>
          <w:sz w:val="22"/>
          <w:szCs w:val="22"/>
        </w:rPr>
        <w:t xml:space="preserve">Mitgliedsbetriebe </w:t>
      </w:r>
      <w:r w:rsidR="005A4A88">
        <w:rPr>
          <w:rFonts w:ascii="Arial" w:hAnsi="Arial" w:cs="Arial"/>
          <w:sz w:val="22"/>
          <w:szCs w:val="22"/>
        </w:rPr>
        <w:t xml:space="preserve">überregional </w:t>
      </w:r>
      <w:r w:rsidR="004B0BE8">
        <w:rPr>
          <w:rFonts w:ascii="Arial" w:hAnsi="Arial" w:cs="Arial"/>
          <w:sz w:val="22"/>
          <w:szCs w:val="22"/>
        </w:rPr>
        <w:t xml:space="preserve">zusammenkommt, </w:t>
      </w:r>
      <w:r w:rsidR="0012246E">
        <w:rPr>
          <w:rFonts w:ascii="Arial" w:hAnsi="Arial" w:cs="Arial"/>
          <w:sz w:val="22"/>
          <w:szCs w:val="22"/>
        </w:rPr>
        <w:t xml:space="preserve">um </w:t>
      </w:r>
      <w:r w:rsidR="004B0BE8">
        <w:rPr>
          <w:rFonts w:ascii="Arial" w:hAnsi="Arial" w:cs="Arial"/>
          <w:sz w:val="22"/>
          <w:szCs w:val="22"/>
        </w:rPr>
        <w:t>sich auf die bevorstehenden Herausforderungen vor</w:t>
      </w:r>
      <w:r w:rsidR="0012246E">
        <w:rPr>
          <w:rFonts w:ascii="Arial" w:hAnsi="Arial" w:cs="Arial"/>
          <w:sz w:val="22"/>
          <w:szCs w:val="22"/>
        </w:rPr>
        <w:t>zu</w:t>
      </w:r>
      <w:r w:rsidR="004B0BE8">
        <w:rPr>
          <w:rFonts w:ascii="Arial" w:hAnsi="Arial" w:cs="Arial"/>
          <w:sz w:val="22"/>
          <w:szCs w:val="22"/>
        </w:rPr>
        <w:t>bereiten, sich aus</w:t>
      </w:r>
      <w:r w:rsidR="0012246E">
        <w:rPr>
          <w:rFonts w:ascii="Arial" w:hAnsi="Arial" w:cs="Arial"/>
          <w:sz w:val="22"/>
          <w:szCs w:val="22"/>
        </w:rPr>
        <w:t>zu</w:t>
      </w:r>
      <w:r w:rsidR="004B0BE8">
        <w:rPr>
          <w:rFonts w:ascii="Arial" w:hAnsi="Arial" w:cs="Arial"/>
          <w:sz w:val="22"/>
          <w:szCs w:val="22"/>
        </w:rPr>
        <w:t xml:space="preserve">tauschen und gemeinsam eine gute Zeit </w:t>
      </w:r>
      <w:r w:rsidR="0012246E">
        <w:rPr>
          <w:rFonts w:ascii="Arial" w:hAnsi="Arial" w:cs="Arial"/>
          <w:sz w:val="22"/>
          <w:szCs w:val="22"/>
        </w:rPr>
        <w:t xml:space="preserve">zu </w:t>
      </w:r>
      <w:r w:rsidR="004B0BE8">
        <w:rPr>
          <w:rFonts w:ascii="Arial" w:hAnsi="Arial" w:cs="Arial"/>
          <w:sz w:val="22"/>
          <w:szCs w:val="22"/>
        </w:rPr>
        <w:t>haben.</w:t>
      </w:r>
    </w:p>
    <w:p w14:paraId="5D3821FE" w14:textId="0226D289" w:rsidR="00C24B5C" w:rsidRDefault="00C24B5C" w:rsidP="00C24B5C">
      <w:pPr>
        <w:jc w:val="both"/>
        <w:rPr>
          <w:rFonts w:ascii="Arial" w:hAnsi="Arial" w:cs="Arial"/>
          <w:sz w:val="22"/>
          <w:szCs w:val="22"/>
        </w:rPr>
      </w:pPr>
    </w:p>
    <w:p w14:paraId="3705E6C3" w14:textId="77777777" w:rsidR="00FE44FB" w:rsidRPr="00FE44FB" w:rsidRDefault="00FE44FB" w:rsidP="00FE44FB">
      <w:pPr>
        <w:jc w:val="both"/>
        <w:rPr>
          <w:rFonts w:ascii="Arial" w:hAnsi="Arial" w:cs="Arial"/>
          <w:sz w:val="22"/>
          <w:szCs w:val="22"/>
        </w:rPr>
      </w:pPr>
    </w:p>
    <w:p w14:paraId="5FA588B7" w14:textId="2ADEA891" w:rsidR="00005C2A" w:rsidRPr="00122B7B" w:rsidRDefault="00005C2A" w:rsidP="00C24B5C">
      <w:pPr>
        <w:jc w:val="both"/>
        <w:rPr>
          <w:rFonts w:ascii="Arial" w:hAnsi="Arial" w:cs="Arial"/>
          <w:sz w:val="22"/>
          <w:szCs w:val="22"/>
        </w:rPr>
      </w:pPr>
    </w:p>
    <w:sectPr w:rsidR="00005C2A" w:rsidRPr="00122B7B" w:rsidSect="00053A0E">
      <w:headerReference w:type="default" r:id="rId8"/>
      <w:footerReference w:type="default" r:id="rId9"/>
      <w:pgSz w:w="11906" w:h="16838"/>
      <w:pgMar w:top="3402" w:right="4536"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22F71" w14:textId="77777777" w:rsidR="008274FD" w:rsidRDefault="008274FD">
      <w:r>
        <w:separator/>
      </w:r>
    </w:p>
  </w:endnote>
  <w:endnote w:type="continuationSeparator" w:id="0">
    <w:p w14:paraId="233691EB" w14:textId="77777777" w:rsidR="008274FD" w:rsidRDefault="008274FD">
      <w:r>
        <w:continuationSeparator/>
      </w:r>
    </w:p>
  </w:endnote>
  <w:endnote w:type="continuationNotice" w:id="1">
    <w:p w14:paraId="3613B30F" w14:textId="77777777" w:rsidR="008274FD" w:rsidRDefault="00827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O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34B3" w14:textId="77777777" w:rsidR="0087200C" w:rsidRDefault="008100A9">
    <w:pPr>
      <w:pStyle w:val="Fuzeile"/>
      <w:jc w:val="center"/>
      <w:rPr>
        <w:rFonts w:ascii="Arial" w:hAnsi="Arial" w:cs="Arial"/>
      </w:rPr>
    </w:pPr>
    <w:r>
      <w:rPr>
        <w:noProof/>
      </w:rPr>
      <mc:AlternateContent>
        <mc:Choice Requires="wps">
          <w:drawing>
            <wp:anchor distT="0" distB="0" distL="114300" distR="114300" simplePos="0" relativeHeight="251658244" behindDoc="0" locked="0" layoutInCell="1" allowOverlap="1" wp14:anchorId="1AF37954" wp14:editId="098243F1">
              <wp:simplePos x="0" y="0"/>
              <wp:positionH relativeFrom="column">
                <wp:posOffset>4457065</wp:posOffset>
              </wp:positionH>
              <wp:positionV relativeFrom="paragraph">
                <wp:posOffset>-2986405</wp:posOffset>
              </wp:positionV>
              <wp:extent cx="2286000" cy="34099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B90F"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41A84107" w14:textId="77777777" w:rsidR="00824CD4" w:rsidRDefault="00824CD4" w:rsidP="00CE70F5">
                          <w:pPr>
                            <w:pStyle w:val="Default"/>
                            <w:tabs>
                              <w:tab w:val="left" w:pos="812"/>
                            </w:tabs>
                            <w:spacing w:after="80" w:line="260" w:lineRule="exact"/>
                            <w:rPr>
                              <w:sz w:val="20"/>
                              <w:szCs w:val="20"/>
                            </w:rPr>
                          </w:pPr>
                          <w:proofErr w:type="spellStart"/>
                          <w:r w:rsidRPr="00824CD4">
                            <w:rPr>
                              <w:b/>
                              <w:sz w:val="20"/>
                              <w:szCs w:val="20"/>
                            </w:rPr>
                            <w:t>interdomus</w:t>
                          </w:r>
                          <w:proofErr w:type="spellEnd"/>
                          <w:r w:rsidRPr="00824CD4">
                            <w:rPr>
                              <w:b/>
                              <w:sz w:val="20"/>
                              <w:szCs w:val="20"/>
                            </w:rPr>
                            <w:t xml:space="preserve"> </w:t>
                          </w:r>
                          <w:r w:rsidRPr="00824CD4">
                            <w:rPr>
                              <w:b/>
                              <w:sz w:val="20"/>
                              <w:szCs w:val="20"/>
                            </w:rPr>
                            <w:br/>
                            <w:t>Haustechnik GmbH &amp; Co.</w:t>
                          </w:r>
                          <w:r w:rsidRPr="00824CD4">
                            <w:rPr>
                              <w:sz w:val="20"/>
                              <w:szCs w:val="20"/>
                            </w:rPr>
                            <w:br/>
                            <w:t>Sanitär Heizung Klima KG</w:t>
                          </w:r>
                        </w:p>
                        <w:p w14:paraId="6ED37571" w14:textId="5D8A771C" w:rsidR="00BC2E4E" w:rsidRDefault="0027693E" w:rsidP="00BC2E4E">
                          <w:pPr>
                            <w:tabs>
                              <w:tab w:val="left" w:pos="851"/>
                            </w:tabs>
                            <w:spacing w:after="80" w:line="260" w:lineRule="exact"/>
                            <w:rPr>
                              <w:rFonts w:ascii="Arial" w:hAnsi="Arial" w:cs="Arial"/>
                              <w:bCs/>
                              <w:sz w:val="20"/>
                              <w:szCs w:val="20"/>
                            </w:rPr>
                          </w:pPr>
                          <w:r>
                            <w:rPr>
                              <w:rFonts w:ascii="Arial" w:hAnsi="Arial" w:cs="Arial"/>
                              <w:bCs/>
                              <w:sz w:val="20"/>
                              <w:szCs w:val="20"/>
                            </w:rPr>
                            <w:t>Werner Heilos</w:t>
                          </w:r>
                        </w:p>
                        <w:p w14:paraId="414D7054"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2DB1F28" w14:textId="2223BEAD"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w:t>
                          </w:r>
                          <w:r w:rsidR="0027693E">
                            <w:rPr>
                              <w:rFonts w:ascii="Arial" w:hAnsi="Arial" w:cs="Arial"/>
                              <w:bCs/>
                              <w:sz w:val="20"/>
                              <w:szCs w:val="20"/>
                            </w:rPr>
                            <w:t>125</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r>
                          <w:r w:rsidR="0027693E">
                            <w:rPr>
                              <w:rFonts w:ascii="Arial" w:hAnsi="Arial" w:cs="Arial"/>
                              <w:bCs/>
                              <w:sz w:val="20"/>
                              <w:szCs w:val="20"/>
                            </w:rPr>
                            <w:t>w.heilos</w:t>
                          </w:r>
                          <w:r w:rsidRPr="00BC2E4E">
                            <w:rPr>
                              <w:rFonts w:ascii="Arial" w:hAnsi="Arial" w:cs="Arial"/>
                              <w:bCs/>
                              <w:sz w:val="20"/>
                              <w:szCs w:val="20"/>
                            </w:rPr>
                            <w:t>@mhk.de</w:t>
                          </w:r>
                        </w:p>
                        <w:p w14:paraId="3B4716CD"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31428513"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5FF7F222"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4610E016" w14:textId="77777777" w:rsidR="00824CD4" w:rsidRPr="0097797E" w:rsidRDefault="00824CD4" w:rsidP="00CE70F5">
                          <w:pPr>
                            <w:spacing w:after="80" w:line="260" w:lineRule="exac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37954" id="_x0000_t202" coordsize="21600,21600" o:spt="202" path="m,l,21600r21600,l21600,xe">
              <v:stroke joinstyle="miter"/>
              <v:path gradientshapeok="t" o:connecttype="rect"/>
            </v:shapetype>
            <v:shape id="Text Box 1" o:spid="_x0000_s1026" type="#_x0000_t202" style="position:absolute;left:0;text-align:left;margin-left:350.95pt;margin-top:-235.15pt;width:180pt;height:2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" filled="f" stroked="f">
              <v:textbox>
                <w:txbxContent>
                  <w:p w14:paraId="4860B90F"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41A84107"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6ED37571" w14:textId="5D8A771C" w:rsidR="00BC2E4E" w:rsidRDefault="0027693E" w:rsidP="00BC2E4E">
                    <w:pPr>
                      <w:tabs>
                        <w:tab w:val="left" w:pos="851"/>
                      </w:tabs>
                      <w:spacing w:after="80" w:line="260" w:lineRule="exact"/>
                      <w:rPr>
                        <w:rFonts w:ascii="Arial" w:hAnsi="Arial" w:cs="Arial"/>
                        <w:bCs/>
                        <w:sz w:val="20"/>
                        <w:szCs w:val="20"/>
                      </w:rPr>
                    </w:pPr>
                    <w:r>
                      <w:rPr>
                        <w:rFonts w:ascii="Arial" w:hAnsi="Arial" w:cs="Arial"/>
                        <w:bCs/>
                        <w:sz w:val="20"/>
                        <w:szCs w:val="20"/>
                      </w:rPr>
                      <w:t>Werner Heilos</w:t>
                    </w:r>
                  </w:p>
                  <w:p w14:paraId="414D7054"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2DB1F28" w14:textId="2223BEAD"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w:t>
                    </w:r>
                    <w:r w:rsidR="0027693E">
                      <w:rPr>
                        <w:rFonts w:ascii="Arial" w:hAnsi="Arial" w:cs="Arial"/>
                        <w:bCs/>
                        <w:sz w:val="20"/>
                        <w:szCs w:val="20"/>
                      </w:rPr>
                      <w:t>125</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r>
                    <w:r w:rsidR="0027693E">
                      <w:rPr>
                        <w:rFonts w:ascii="Arial" w:hAnsi="Arial" w:cs="Arial"/>
                        <w:bCs/>
                        <w:sz w:val="20"/>
                        <w:szCs w:val="20"/>
                      </w:rPr>
                      <w:t>w.heilos</w:t>
                    </w:r>
                    <w:r w:rsidRPr="00BC2E4E">
                      <w:rPr>
                        <w:rFonts w:ascii="Arial" w:hAnsi="Arial" w:cs="Arial"/>
                        <w:bCs/>
                        <w:sz w:val="20"/>
                        <w:szCs w:val="20"/>
                      </w:rPr>
                      <w:t>@mhk.de</w:t>
                    </w:r>
                  </w:p>
                  <w:p w14:paraId="3B4716CD"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31428513"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5FF7F222"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4610E016" w14:textId="77777777" w:rsidR="00824CD4" w:rsidRPr="0097797E" w:rsidRDefault="00824CD4" w:rsidP="00CE70F5">
                    <w:pPr>
                      <w:spacing w:after="80" w:line="260" w:lineRule="exact"/>
                      <w:rPr>
                        <w:sz w:val="20"/>
                        <w:szCs w:val="20"/>
                      </w:rPr>
                    </w:pPr>
                  </w:p>
                </w:txbxContent>
              </v:textbox>
            </v:shape>
          </w:pict>
        </mc:Fallback>
      </mc:AlternateContent>
    </w:r>
    <w:r>
      <w:rPr>
        <w:noProof/>
      </w:rPr>
      <w:drawing>
        <wp:anchor distT="0" distB="0" distL="114300" distR="114300" simplePos="0" relativeHeight="251658245" behindDoc="1" locked="0" layoutInCell="1" allowOverlap="1" wp14:anchorId="65751F68" wp14:editId="5942D516">
          <wp:simplePos x="0" y="0"/>
          <wp:positionH relativeFrom="column">
            <wp:posOffset>4497070</wp:posOffset>
          </wp:positionH>
          <wp:positionV relativeFrom="paragraph">
            <wp:posOffset>-335915</wp:posOffset>
          </wp:positionV>
          <wp:extent cx="1132205" cy="4032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73F593F1" wp14:editId="2F39746C">
              <wp:simplePos x="0" y="0"/>
              <wp:positionH relativeFrom="column">
                <wp:posOffset>5238750</wp:posOffset>
              </wp:positionH>
              <wp:positionV relativeFrom="paragraph">
                <wp:posOffset>7696835</wp:posOffset>
              </wp:positionV>
              <wp:extent cx="2286000" cy="27774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1EA9"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46B1B1A" w14:textId="77777777" w:rsidR="00824CD4" w:rsidRPr="005D62F0" w:rsidRDefault="00824CD4" w:rsidP="00824CD4">
                          <w:pPr>
                            <w:pStyle w:val="Default"/>
                            <w:spacing w:after="240" w:line="240" w:lineRule="atLeast"/>
                            <w:rPr>
                              <w:b/>
                              <w:sz w:val="20"/>
                              <w:szCs w:val="20"/>
                            </w:rPr>
                          </w:pPr>
                          <w:proofErr w:type="spellStart"/>
                          <w:r w:rsidRPr="0097797E">
                            <w:rPr>
                              <w:b/>
                              <w:sz w:val="20"/>
                              <w:szCs w:val="20"/>
                            </w:rPr>
                            <w:t>Strothoff</w:t>
                          </w:r>
                          <w:proofErr w:type="spellEnd"/>
                          <w:r w:rsidRPr="0097797E">
                            <w:rPr>
                              <w:b/>
                              <w:sz w:val="20"/>
                              <w:szCs w:val="20"/>
                            </w:rPr>
                            <w:t xml:space="preserve">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BFB88E4"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2" w:history="1">
                            <w:r w:rsidRPr="00B42DAB">
                              <w:rPr>
                                <w:rStyle w:val="Hyperlink"/>
                                <w:sz w:val="20"/>
                                <w:szCs w:val="20"/>
                              </w:rPr>
                              <w:t>d.schmid@strothoff-international-school.de</w:t>
                            </w:r>
                          </w:hyperlink>
                          <w:r>
                            <w:rPr>
                              <w:sz w:val="20"/>
                              <w:szCs w:val="20"/>
                            </w:rPr>
                            <w:br/>
                            <w:t xml:space="preserve">Homepage: </w:t>
                          </w:r>
                          <w:hyperlink r:id="rId3" w:history="1">
                            <w:r w:rsidRPr="00B42DAB">
                              <w:rPr>
                                <w:rStyle w:val="Hyperlink"/>
                                <w:sz w:val="20"/>
                                <w:szCs w:val="20"/>
                              </w:rPr>
                              <w:t>www.strothoff-international-school.de</w:t>
                            </w:r>
                          </w:hyperlink>
                        </w:p>
                        <w:p w14:paraId="6BBF6180"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93F1" id="_x0000_s1027" type="#_x0000_t202" style="position:absolute;left:0;text-align:left;margin-left:412.5pt;margin-top:606.05pt;width:180pt;height:21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" filled="f" stroked="f">
              <v:textbox>
                <w:txbxContent>
                  <w:p w14:paraId="6F7E1EA9"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46B1B1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BFB88E4"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4" w:history="1">
                      <w:r w:rsidRPr="00B42DAB">
                        <w:rPr>
                          <w:rStyle w:val="Hyperlink"/>
                          <w:sz w:val="20"/>
                          <w:szCs w:val="20"/>
                        </w:rPr>
                        <w:t>d.schmid@strothoff-international-school.de</w:t>
                      </w:r>
                    </w:hyperlink>
                    <w:r>
                      <w:rPr>
                        <w:sz w:val="20"/>
                        <w:szCs w:val="20"/>
                      </w:rPr>
                      <w:br/>
                      <w:t xml:space="preserve">Homepage: </w:t>
                    </w:r>
                    <w:hyperlink r:id="rId5" w:history="1">
                      <w:r w:rsidRPr="00B42DAB">
                        <w:rPr>
                          <w:rStyle w:val="Hyperlink"/>
                          <w:sz w:val="20"/>
                          <w:szCs w:val="20"/>
                        </w:rPr>
                        <w:t>www.strothoff-international-school.de</w:t>
                      </w:r>
                    </w:hyperlink>
                  </w:p>
                  <w:p w14:paraId="6BBF6180" w14:textId="77777777" w:rsidR="00824CD4" w:rsidRPr="0097797E" w:rsidRDefault="00824CD4" w:rsidP="00824CD4">
                    <w:pPr>
                      <w:rPr>
                        <w:sz w:val="20"/>
                        <w:szCs w:val="20"/>
                      </w:rPr>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A340E0E" wp14:editId="4A0BF91D">
              <wp:simplePos x="0" y="0"/>
              <wp:positionH relativeFrom="column">
                <wp:posOffset>5238750</wp:posOffset>
              </wp:positionH>
              <wp:positionV relativeFrom="paragraph">
                <wp:posOffset>7696835</wp:posOffset>
              </wp:positionV>
              <wp:extent cx="2286000" cy="27774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7C8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2759249A" w14:textId="77777777" w:rsidR="00824CD4" w:rsidRPr="005D62F0" w:rsidRDefault="00824CD4" w:rsidP="00824CD4">
                          <w:pPr>
                            <w:pStyle w:val="Default"/>
                            <w:spacing w:after="240" w:line="240" w:lineRule="atLeast"/>
                            <w:rPr>
                              <w:b/>
                              <w:sz w:val="20"/>
                              <w:szCs w:val="20"/>
                            </w:rPr>
                          </w:pPr>
                          <w:proofErr w:type="spellStart"/>
                          <w:r w:rsidRPr="0097797E">
                            <w:rPr>
                              <w:b/>
                              <w:sz w:val="20"/>
                              <w:szCs w:val="20"/>
                            </w:rPr>
                            <w:t>Strothoff</w:t>
                          </w:r>
                          <w:proofErr w:type="spellEnd"/>
                          <w:r w:rsidRPr="0097797E">
                            <w:rPr>
                              <w:b/>
                              <w:sz w:val="20"/>
                              <w:szCs w:val="20"/>
                            </w:rPr>
                            <w:t xml:space="preserve">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1DDE337"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6" w:history="1">
                            <w:r w:rsidRPr="00B42DAB">
                              <w:rPr>
                                <w:rStyle w:val="Hyperlink"/>
                                <w:sz w:val="20"/>
                                <w:szCs w:val="20"/>
                              </w:rPr>
                              <w:t>d.schmid@strothoff-international-school.de</w:t>
                            </w:r>
                          </w:hyperlink>
                          <w:r>
                            <w:rPr>
                              <w:sz w:val="20"/>
                              <w:szCs w:val="20"/>
                            </w:rPr>
                            <w:br/>
                            <w:t xml:space="preserve">Homepage: </w:t>
                          </w:r>
                          <w:hyperlink r:id="rId7" w:history="1">
                            <w:r w:rsidRPr="00B42DAB">
                              <w:rPr>
                                <w:rStyle w:val="Hyperlink"/>
                                <w:sz w:val="20"/>
                                <w:szCs w:val="20"/>
                              </w:rPr>
                              <w:t>www.strothoff-international-school.de</w:t>
                            </w:r>
                          </w:hyperlink>
                        </w:p>
                        <w:p w14:paraId="58628275"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0E0E" id="_x0000_s1028" type="#_x0000_t202" style="position:absolute;left:0;text-align:left;margin-left:412.5pt;margin-top:606.05pt;width:180pt;height:21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" filled="f" stroked="f">
              <v:textbox>
                <w:txbxContent>
                  <w:p w14:paraId="7DF47C8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2759249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1DDE337"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8" w:history="1">
                      <w:r w:rsidRPr="00B42DAB">
                        <w:rPr>
                          <w:rStyle w:val="Hyperlink"/>
                          <w:sz w:val="20"/>
                          <w:szCs w:val="20"/>
                        </w:rPr>
                        <w:t>d.schmid@strothoff-international-school.de</w:t>
                      </w:r>
                    </w:hyperlink>
                    <w:r>
                      <w:rPr>
                        <w:sz w:val="20"/>
                        <w:szCs w:val="20"/>
                      </w:rPr>
                      <w:br/>
                      <w:t xml:space="preserve">Homepage: </w:t>
                    </w:r>
                    <w:hyperlink r:id="rId9" w:history="1">
                      <w:r w:rsidRPr="00B42DAB">
                        <w:rPr>
                          <w:rStyle w:val="Hyperlink"/>
                          <w:sz w:val="20"/>
                          <w:szCs w:val="20"/>
                        </w:rPr>
                        <w:t>www.strothoff-international-school.de</w:t>
                      </w:r>
                    </w:hyperlink>
                  </w:p>
                  <w:p w14:paraId="58628275" w14:textId="77777777" w:rsidR="00824CD4" w:rsidRPr="0097797E" w:rsidRDefault="00824CD4" w:rsidP="00824CD4">
                    <w:pPr>
                      <w:rPr>
                        <w:sz w:val="20"/>
                        <w:szCs w:val="20"/>
                      </w:rPr>
                    </w:pPr>
                  </w:p>
                </w:txbxContent>
              </v:textbox>
            </v:shape>
          </w:pict>
        </mc:Fallback>
      </mc:AlternateContent>
    </w:r>
    <w:r w:rsidR="3A915962">
      <w:rPr>
        <w:rFonts w:ascii="Arial" w:hAnsi="Arial" w:cs="Arial"/>
      </w:rPr>
      <w:t xml:space="preserve">Seite </w:t>
    </w:r>
    <w:r w:rsidR="0087200C">
      <w:rPr>
        <w:rFonts w:ascii="Arial" w:hAnsi="Arial" w:cs="Arial"/>
      </w:rPr>
      <w:fldChar w:fldCharType="begin"/>
    </w:r>
    <w:r w:rsidR="0087200C">
      <w:rPr>
        <w:rFonts w:ascii="Arial" w:hAnsi="Arial" w:cs="Arial"/>
      </w:rPr>
      <w:instrText xml:space="preserve"> PAGE </w:instrText>
    </w:r>
    <w:r w:rsidR="0087200C">
      <w:rPr>
        <w:rFonts w:ascii="Arial" w:hAnsi="Arial" w:cs="Arial"/>
      </w:rPr>
      <w:fldChar w:fldCharType="separate"/>
    </w:r>
    <w:r w:rsidR="00766D60">
      <w:rPr>
        <w:rFonts w:ascii="Arial" w:hAnsi="Arial" w:cs="Arial"/>
        <w:noProof/>
      </w:rPr>
      <w:t>3</w:t>
    </w:r>
    <w:r w:rsidR="0087200C">
      <w:rPr>
        <w:rFonts w:ascii="Arial" w:hAnsi="Arial" w:cs="Arial"/>
      </w:rPr>
      <w:fldChar w:fldCharType="end"/>
    </w:r>
    <w:r w:rsidR="3A915962">
      <w:rPr>
        <w:rFonts w:ascii="Arial" w:hAnsi="Arial" w:cs="Arial"/>
      </w:rPr>
      <w:t xml:space="preserve"> von </w:t>
    </w:r>
    <w:r w:rsidR="0087200C">
      <w:rPr>
        <w:rFonts w:ascii="Arial" w:hAnsi="Arial" w:cs="Arial"/>
      </w:rPr>
      <w:fldChar w:fldCharType="begin"/>
    </w:r>
    <w:r w:rsidR="0087200C">
      <w:rPr>
        <w:rFonts w:ascii="Arial" w:hAnsi="Arial" w:cs="Arial"/>
      </w:rPr>
      <w:instrText xml:space="preserve"> NUMPAGES </w:instrText>
    </w:r>
    <w:r w:rsidR="0087200C">
      <w:rPr>
        <w:rFonts w:ascii="Arial" w:hAnsi="Arial" w:cs="Arial"/>
      </w:rPr>
      <w:fldChar w:fldCharType="separate"/>
    </w:r>
    <w:r w:rsidR="00766D60">
      <w:rPr>
        <w:rFonts w:ascii="Arial" w:hAnsi="Arial" w:cs="Arial"/>
        <w:noProof/>
      </w:rPr>
      <w:t>3</w:t>
    </w:r>
    <w:r w:rsidR="0087200C">
      <w:rPr>
        <w:rFonts w:ascii="Arial" w:hAnsi="Arial" w:cs="Arial"/>
      </w:rPr>
      <w:fldChar w:fldCharType="end"/>
    </w:r>
    <w:r w:rsidR="3A915962">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2BCF3" w14:textId="77777777" w:rsidR="008274FD" w:rsidRDefault="008274FD">
      <w:r>
        <w:separator/>
      </w:r>
    </w:p>
  </w:footnote>
  <w:footnote w:type="continuationSeparator" w:id="0">
    <w:p w14:paraId="6FC4FFFA" w14:textId="77777777" w:rsidR="008274FD" w:rsidRDefault="008274FD">
      <w:r>
        <w:continuationSeparator/>
      </w:r>
    </w:p>
  </w:footnote>
  <w:footnote w:type="continuationNotice" w:id="1">
    <w:p w14:paraId="6C892F19" w14:textId="77777777" w:rsidR="008274FD" w:rsidRDefault="00827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4154" w14:textId="77777777" w:rsidR="0087200C" w:rsidRDefault="008100A9">
    <w:pPr>
      <w:pStyle w:val="Kopfzeile"/>
    </w:pPr>
    <w:r>
      <w:rPr>
        <w:noProof/>
      </w:rPr>
      <w:drawing>
        <wp:anchor distT="0" distB="0" distL="114300" distR="114300" simplePos="0" relativeHeight="251658241" behindDoc="1" locked="0" layoutInCell="1" allowOverlap="1" wp14:anchorId="56D2E8ED" wp14:editId="743EB1C6">
          <wp:simplePos x="0" y="0"/>
          <wp:positionH relativeFrom="column">
            <wp:posOffset>4556760</wp:posOffset>
          </wp:positionH>
          <wp:positionV relativeFrom="paragraph">
            <wp:posOffset>140970</wp:posOffset>
          </wp:positionV>
          <wp:extent cx="1962150" cy="61531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40"/>
      </w:rPr>
      <mc:AlternateContent>
        <mc:Choice Requires="wps">
          <w:drawing>
            <wp:anchor distT="0" distB="0" distL="114300" distR="114300" simplePos="0" relativeHeight="251658240" behindDoc="0" locked="0" layoutInCell="1" allowOverlap="1" wp14:anchorId="2436E56E" wp14:editId="690C6109">
              <wp:simplePos x="0" y="0"/>
              <wp:positionH relativeFrom="column">
                <wp:posOffset>4428490</wp:posOffset>
              </wp:positionH>
              <wp:positionV relativeFrom="paragraph">
                <wp:posOffset>116205</wp:posOffset>
              </wp:positionV>
              <wp:extent cx="0" cy="9640570"/>
              <wp:effectExtent l="8890" t="11430" r="10160" b="63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0570"/>
                      </a:xfrm>
                      <a:prstGeom prst="line">
                        <a:avLst/>
                      </a:prstGeom>
                      <a:noFill/>
                      <a:ln w="9525">
                        <a:solidFill>
                          <a:srgbClr val="008D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F4E27"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9.15pt" to="348.7pt,7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" strokecolor="#008dbc"/>
          </w:pict>
        </mc:Fallback>
      </mc:AlternateContent>
    </w:r>
  </w:p>
  <w:p w14:paraId="26F7DEC0" w14:textId="77777777" w:rsidR="0087200C" w:rsidRDefault="0087200C">
    <w:pPr>
      <w:pStyle w:val="Kopfzeile"/>
    </w:pPr>
  </w:p>
  <w:p w14:paraId="0E293E2D" w14:textId="77777777" w:rsidR="0087200C" w:rsidRDefault="0087200C">
    <w:pPr>
      <w:pStyle w:val="Kopfzeile"/>
    </w:pPr>
  </w:p>
  <w:p w14:paraId="5F42F054" w14:textId="77777777" w:rsidR="0087200C" w:rsidRDefault="0087200C">
    <w:pPr>
      <w:pStyle w:val="Kopfzeile"/>
    </w:pPr>
  </w:p>
  <w:p w14:paraId="260AB842" w14:textId="77777777" w:rsidR="0087200C" w:rsidRDefault="0087200C">
    <w:pPr>
      <w:pStyle w:val="Kopfzeile"/>
      <w:rPr>
        <w:rFonts w:ascii="Arial" w:hAnsi="Arial" w:cs="Arial"/>
        <w:b/>
        <w:bCs/>
        <w:sz w:val="40"/>
      </w:rPr>
    </w:pPr>
    <w:r>
      <w:rPr>
        <w:rFonts w:ascii="Arial" w:hAnsi="Arial" w:cs="Arial"/>
        <w:b/>
        <w:bCs/>
        <w:sz w:val="40"/>
      </w:rPr>
      <w:t>PRESSE-INFO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27D76"/>
    <w:multiLevelType w:val="hybridMultilevel"/>
    <w:tmpl w:val="22CAE100"/>
    <w:lvl w:ilvl="0" w:tplc="0A66682E">
      <w:start w:val="1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D47B4E"/>
    <w:multiLevelType w:val="multilevel"/>
    <w:tmpl w:val="608C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252603"/>
    <w:multiLevelType w:val="multilevel"/>
    <w:tmpl w:val="085612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8672052">
    <w:abstractNumId w:val="2"/>
  </w:num>
  <w:num w:numId="2" w16cid:durableId="1827042067">
    <w:abstractNumId w:val="1"/>
  </w:num>
  <w:num w:numId="3" w16cid:durableId="1197699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FA5"/>
    <w:rsid w:val="000051A9"/>
    <w:rsid w:val="00005C2A"/>
    <w:rsid w:val="000111FA"/>
    <w:rsid w:val="00011748"/>
    <w:rsid w:val="00011A99"/>
    <w:rsid w:val="00016603"/>
    <w:rsid w:val="0002075C"/>
    <w:rsid w:val="00022330"/>
    <w:rsid w:val="000230D4"/>
    <w:rsid w:val="00030792"/>
    <w:rsid w:val="0003302B"/>
    <w:rsid w:val="000331F8"/>
    <w:rsid w:val="00040583"/>
    <w:rsid w:val="0004204B"/>
    <w:rsid w:val="00042550"/>
    <w:rsid w:val="000431A0"/>
    <w:rsid w:val="000435D7"/>
    <w:rsid w:val="00044198"/>
    <w:rsid w:val="0004578B"/>
    <w:rsid w:val="00045E9D"/>
    <w:rsid w:val="0004739B"/>
    <w:rsid w:val="0005219C"/>
    <w:rsid w:val="00053A0E"/>
    <w:rsid w:val="00054C6D"/>
    <w:rsid w:val="00055DF1"/>
    <w:rsid w:val="000570BE"/>
    <w:rsid w:val="0005728B"/>
    <w:rsid w:val="00061FE3"/>
    <w:rsid w:val="00075F2C"/>
    <w:rsid w:val="00080CD5"/>
    <w:rsid w:val="00081749"/>
    <w:rsid w:val="00083F3B"/>
    <w:rsid w:val="00085AB8"/>
    <w:rsid w:val="00086841"/>
    <w:rsid w:val="00092DC3"/>
    <w:rsid w:val="00093F6A"/>
    <w:rsid w:val="00095684"/>
    <w:rsid w:val="00096F56"/>
    <w:rsid w:val="000971A2"/>
    <w:rsid w:val="00097248"/>
    <w:rsid w:val="000A4493"/>
    <w:rsid w:val="000A7D26"/>
    <w:rsid w:val="000B17BF"/>
    <w:rsid w:val="000B1CA6"/>
    <w:rsid w:val="000B3F8C"/>
    <w:rsid w:val="000B4EF1"/>
    <w:rsid w:val="000B76A2"/>
    <w:rsid w:val="000C0CFF"/>
    <w:rsid w:val="000C1296"/>
    <w:rsid w:val="000C2641"/>
    <w:rsid w:val="000C3CEC"/>
    <w:rsid w:val="000C4B8D"/>
    <w:rsid w:val="000C651B"/>
    <w:rsid w:val="000C6961"/>
    <w:rsid w:val="000E1266"/>
    <w:rsid w:val="000E2457"/>
    <w:rsid w:val="000E5364"/>
    <w:rsid w:val="000E6F7E"/>
    <w:rsid w:val="000F20F3"/>
    <w:rsid w:val="000F4A80"/>
    <w:rsid w:val="000F6F83"/>
    <w:rsid w:val="0010024C"/>
    <w:rsid w:val="001012C0"/>
    <w:rsid w:val="00110735"/>
    <w:rsid w:val="001121F9"/>
    <w:rsid w:val="00116F2E"/>
    <w:rsid w:val="001217EB"/>
    <w:rsid w:val="00121E1A"/>
    <w:rsid w:val="0012246E"/>
    <w:rsid w:val="00122B7B"/>
    <w:rsid w:val="00124142"/>
    <w:rsid w:val="001250D7"/>
    <w:rsid w:val="0013067D"/>
    <w:rsid w:val="00130B0C"/>
    <w:rsid w:val="001332ED"/>
    <w:rsid w:val="00133F3B"/>
    <w:rsid w:val="0013444E"/>
    <w:rsid w:val="00134B94"/>
    <w:rsid w:val="001373BF"/>
    <w:rsid w:val="00142895"/>
    <w:rsid w:val="00147BE3"/>
    <w:rsid w:val="00147F67"/>
    <w:rsid w:val="00151732"/>
    <w:rsid w:val="001518F0"/>
    <w:rsid w:val="001521D4"/>
    <w:rsid w:val="00156925"/>
    <w:rsid w:val="00160C18"/>
    <w:rsid w:val="00162FA4"/>
    <w:rsid w:val="00164D87"/>
    <w:rsid w:val="0017228D"/>
    <w:rsid w:val="00172958"/>
    <w:rsid w:val="001746D5"/>
    <w:rsid w:val="00177D77"/>
    <w:rsid w:val="001811CB"/>
    <w:rsid w:val="00181C9B"/>
    <w:rsid w:val="00183CC9"/>
    <w:rsid w:val="00186045"/>
    <w:rsid w:val="001936D8"/>
    <w:rsid w:val="001A0E48"/>
    <w:rsid w:val="001A168C"/>
    <w:rsid w:val="001A2750"/>
    <w:rsid w:val="001A3869"/>
    <w:rsid w:val="001A6239"/>
    <w:rsid w:val="001A74FE"/>
    <w:rsid w:val="001A79EC"/>
    <w:rsid w:val="001B1B1F"/>
    <w:rsid w:val="001B4D81"/>
    <w:rsid w:val="001B744D"/>
    <w:rsid w:val="001C0258"/>
    <w:rsid w:val="001C2442"/>
    <w:rsid w:val="001C2B7E"/>
    <w:rsid w:val="001C57E3"/>
    <w:rsid w:val="001C625D"/>
    <w:rsid w:val="001C74DD"/>
    <w:rsid w:val="001C7994"/>
    <w:rsid w:val="001D26D1"/>
    <w:rsid w:val="001D344D"/>
    <w:rsid w:val="001D43AD"/>
    <w:rsid w:val="001D61CC"/>
    <w:rsid w:val="001D6885"/>
    <w:rsid w:val="001E6094"/>
    <w:rsid w:val="001E6108"/>
    <w:rsid w:val="001E6807"/>
    <w:rsid w:val="001E7E72"/>
    <w:rsid w:val="001F3A8D"/>
    <w:rsid w:val="001F408A"/>
    <w:rsid w:val="001F4CD3"/>
    <w:rsid w:val="001F5CF6"/>
    <w:rsid w:val="00201AC7"/>
    <w:rsid w:val="002051AA"/>
    <w:rsid w:val="00206E75"/>
    <w:rsid w:val="00211392"/>
    <w:rsid w:val="00211B97"/>
    <w:rsid w:val="00213BE2"/>
    <w:rsid w:val="00213CF3"/>
    <w:rsid w:val="00216D57"/>
    <w:rsid w:val="002224E5"/>
    <w:rsid w:val="00223993"/>
    <w:rsid w:val="00224839"/>
    <w:rsid w:val="002253A4"/>
    <w:rsid w:val="0022565B"/>
    <w:rsid w:val="00232EAD"/>
    <w:rsid w:val="00234286"/>
    <w:rsid w:val="00236B80"/>
    <w:rsid w:val="0023797B"/>
    <w:rsid w:val="00240080"/>
    <w:rsid w:val="002423B6"/>
    <w:rsid w:val="00247552"/>
    <w:rsid w:val="00250457"/>
    <w:rsid w:val="002519C9"/>
    <w:rsid w:val="0025305A"/>
    <w:rsid w:val="00253301"/>
    <w:rsid w:val="00254C97"/>
    <w:rsid w:val="00254DA4"/>
    <w:rsid w:val="0025504C"/>
    <w:rsid w:val="002612B8"/>
    <w:rsid w:val="00266063"/>
    <w:rsid w:val="00271E40"/>
    <w:rsid w:val="002753EB"/>
    <w:rsid w:val="0027677D"/>
    <w:rsid w:val="0027693E"/>
    <w:rsid w:val="00277304"/>
    <w:rsid w:val="002839CB"/>
    <w:rsid w:val="002857BB"/>
    <w:rsid w:val="00287904"/>
    <w:rsid w:val="00287D6A"/>
    <w:rsid w:val="0029155C"/>
    <w:rsid w:val="00295E48"/>
    <w:rsid w:val="002A15E3"/>
    <w:rsid w:val="002B2305"/>
    <w:rsid w:val="002B3FAF"/>
    <w:rsid w:val="002B43F0"/>
    <w:rsid w:val="002B6ABA"/>
    <w:rsid w:val="002C162A"/>
    <w:rsid w:val="002C329B"/>
    <w:rsid w:val="002C3CA3"/>
    <w:rsid w:val="002C5F3B"/>
    <w:rsid w:val="002D0FAC"/>
    <w:rsid w:val="002D1897"/>
    <w:rsid w:val="002D27FD"/>
    <w:rsid w:val="002D4D56"/>
    <w:rsid w:val="002D4FDE"/>
    <w:rsid w:val="002D7C50"/>
    <w:rsid w:val="002E2D19"/>
    <w:rsid w:val="002E3334"/>
    <w:rsid w:val="002E6D62"/>
    <w:rsid w:val="002E7D74"/>
    <w:rsid w:val="002F050D"/>
    <w:rsid w:val="002F2CAC"/>
    <w:rsid w:val="002F5DCB"/>
    <w:rsid w:val="00302BF1"/>
    <w:rsid w:val="00303F4A"/>
    <w:rsid w:val="003066A2"/>
    <w:rsid w:val="0031703F"/>
    <w:rsid w:val="003225EA"/>
    <w:rsid w:val="00322720"/>
    <w:rsid w:val="00322A1E"/>
    <w:rsid w:val="00322F17"/>
    <w:rsid w:val="00323EBF"/>
    <w:rsid w:val="0032686B"/>
    <w:rsid w:val="00332568"/>
    <w:rsid w:val="00335D16"/>
    <w:rsid w:val="00336485"/>
    <w:rsid w:val="00340CEC"/>
    <w:rsid w:val="00345D11"/>
    <w:rsid w:val="003516A4"/>
    <w:rsid w:val="00354174"/>
    <w:rsid w:val="00361B8D"/>
    <w:rsid w:val="00362244"/>
    <w:rsid w:val="0036370E"/>
    <w:rsid w:val="00364B53"/>
    <w:rsid w:val="0036647E"/>
    <w:rsid w:val="0037098E"/>
    <w:rsid w:val="003726EA"/>
    <w:rsid w:val="003751CE"/>
    <w:rsid w:val="00377FD9"/>
    <w:rsid w:val="00382C14"/>
    <w:rsid w:val="00396CE8"/>
    <w:rsid w:val="0039781E"/>
    <w:rsid w:val="003A59F1"/>
    <w:rsid w:val="003B23B2"/>
    <w:rsid w:val="003B5885"/>
    <w:rsid w:val="003C294D"/>
    <w:rsid w:val="003D0DA0"/>
    <w:rsid w:val="003D1100"/>
    <w:rsid w:val="003D17F4"/>
    <w:rsid w:val="003D2DCB"/>
    <w:rsid w:val="003D39BA"/>
    <w:rsid w:val="003D522E"/>
    <w:rsid w:val="003D57BA"/>
    <w:rsid w:val="003E0704"/>
    <w:rsid w:val="003E71D6"/>
    <w:rsid w:val="003F1918"/>
    <w:rsid w:val="003F267F"/>
    <w:rsid w:val="003F43BF"/>
    <w:rsid w:val="004000F6"/>
    <w:rsid w:val="00403C0A"/>
    <w:rsid w:val="00403E2D"/>
    <w:rsid w:val="004059B4"/>
    <w:rsid w:val="00406436"/>
    <w:rsid w:val="004134CB"/>
    <w:rsid w:val="00413F7C"/>
    <w:rsid w:val="004169F0"/>
    <w:rsid w:val="00424158"/>
    <w:rsid w:val="004345D7"/>
    <w:rsid w:val="0043565E"/>
    <w:rsid w:val="00435B94"/>
    <w:rsid w:val="00436016"/>
    <w:rsid w:val="004423D5"/>
    <w:rsid w:val="00445CC5"/>
    <w:rsid w:val="00445D0E"/>
    <w:rsid w:val="004466B6"/>
    <w:rsid w:val="004505DA"/>
    <w:rsid w:val="00450FB8"/>
    <w:rsid w:val="004533A0"/>
    <w:rsid w:val="0045397F"/>
    <w:rsid w:val="00460F52"/>
    <w:rsid w:val="00462F36"/>
    <w:rsid w:val="0047142A"/>
    <w:rsid w:val="004725AC"/>
    <w:rsid w:val="00474A2F"/>
    <w:rsid w:val="00477B06"/>
    <w:rsid w:val="00481D4C"/>
    <w:rsid w:val="00483D7D"/>
    <w:rsid w:val="00484A2A"/>
    <w:rsid w:val="00487390"/>
    <w:rsid w:val="00496D3F"/>
    <w:rsid w:val="004A0EA4"/>
    <w:rsid w:val="004A10C0"/>
    <w:rsid w:val="004A7BF0"/>
    <w:rsid w:val="004B0BE8"/>
    <w:rsid w:val="004B2F37"/>
    <w:rsid w:val="004B36A4"/>
    <w:rsid w:val="004B7F62"/>
    <w:rsid w:val="004C15EA"/>
    <w:rsid w:val="004C44EE"/>
    <w:rsid w:val="004C668E"/>
    <w:rsid w:val="004E06D4"/>
    <w:rsid w:val="004E19FE"/>
    <w:rsid w:val="004E433D"/>
    <w:rsid w:val="004E7991"/>
    <w:rsid w:val="004F0C79"/>
    <w:rsid w:val="004F1001"/>
    <w:rsid w:val="004F11F1"/>
    <w:rsid w:val="0050379D"/>
    <w:rsid w:val="00510EE6"/>
    <w:rsid w:val="005137E3"/>
    <w:rsid w:val="005153BC"/>
    <w:rsid w:val="0051612C"/>
    <w:rsid w:val="005203FB"/>
    <w:rsid w:val="005210F4"/>
    <w:rsid w:val="00522130"/>
    <w:rsid w:val="00522F3B"/>
    <w:rsid w:val="0052340D"/>
    <w:rsid w:val="00525F7A"/>
    <w:rsid w:val="00527AB7"/>
    <w:rsid w:val="00527F66"/>
    <w:rsid w:val="0053089B"/>
    <w:rsid w:val="00531CA7"/>
    <w:rsid w:val="00536D12"/>
    <w:rsid w:val="00536F48"/>
    <w:rsid w:val="005377B0"/>
    <w:rsid w:val="005443F6"/>
    <w:rsid w:val="00545225"/>
    <w:rsid w:val="005520AF"/>
    <w:rsid w:val="0055390E"/>
    <w:rsid w:val="00555494"/>
    <w:rsid w:val="00555B87"/>
    <w:rsid w:val="00560DB8"/>
    <w:rsid w:val="00561EBE"/>
    <w:rsid w:val="00562050"/>
    <w:rsid w:val="005622EA"/>
    <w:rsid w:val="00566B03"/>
    <w:rsid w:val="00567439"/>
    <w:rsid w:val="00567671"/>
    <w:rsid w:val="00575197"/>
    <w:rsid w:val="005755E3"/>
    <w:rsid w:val="00576430"/>
    <w:rsid w:val="005818B5"/>
    <w:rsid w:val="00586B69"/>
    <w:rsid w:val="00590CD0"/>
    <w:rsid w:val="00593166"/>
    <w:rsid w:val="005976E4"/>
    <w:rsid w:val="005A2477"/>
    <w:rsid w:val="005A386E"/>
    <w:rsid w:val="005A4A88"/>
    <w:rsid w:val="005A6450"/>
    <w:rsid w:val="005B1CA1"/>
    <w:rsid w:val="005B2EFE"/>
    <w:rsid w:val="005B4F47"/>
    <w:rsid w:val="005B7DEE"/>
    <w:rsid w:val="005B7E89"/>
    <w:rsid w:val="005C0BF5"/>
    <w:rsid w:val="005C2D78"/>
    <w:rsid w:val="005C43C5"/>
    <w:rsid w:val="005C4493"/>
    <w:rsid w:val="005C7AFE"/>
    <w:rsid w:val="005C7CEE"/>
    <w:rsid w:val="005D2C95"/>
    <w:rsid w:val="005D460B"/>
    <w:rsid w:val="005D5D57"/>
    <w:rsid w:val="005E6F14"/>
    <w:rsid w:val="005E6F43"/>
    <w:rsid w:val="005F1DBB"/>
    <w:rsid w:val="005F3F66"/>
    <w:rsid w:val="005F5D34"/>
    <w:rsid w:val="005F6889"/>
    <w:rsid w:val="00600FB2"/>
    <w:rsid w:val="00601571"/>
    <w:rsid w:val="006040F1"/>
    <w:rsid w:val="00607D6C"/>
    <w:rsid w:val="00611C13"/>
    <w:rsid w:val="0062016F"/>
    <w:rsid w:val="0062029F"/>
    <w:rsid w:val="00621D7E"/>
    <w:rsid w:val="00623294"/>
    <w:rsid w:val="00623797"/>
    <w:rsid w:val="00625073"/>
    <w:rsid w:val="00626DA7"/>
    <w:rsid w:val="00634C52"/>
    <w:rsid w:val="00637F75"/>
    <w:rsid w:val="00641DB4"/>
    <w:rsid w:val="00642323"/>
    <w:rsid w:val="00651689"/>
    <w:rsid w:val="0065265B"/>
    <w:rsid w:val="00652AFE"/>
    <w:rsid w:val="006544A3"/>
    <w:rsid w:val="006614ED"/>
    <w:rsid w:val="00661844"/>
    <w:rsid w:val="006649BA"/>
    <w:rsid w:val="0066552A"/>
    <w:rsid w:val="0067651C"/>
    <w:rsid w:val="006768E9"/>
    <w:rsid w:val="00677E9E"/>
    <w:rsid w:val="006864D1"/>
    <w:rsid w:val="00690918"/>
    <w:rsid w:val="00691491"/>
    <w:rsid w:val="006930D4"/>
    <w:rsid w:val="006A1E2F"/>
    <w:rsid w:val="006A2769"/>
    <w:rsid w:val="006A694D"/>
    <w:rsid w:val="006A6C33"/>
    <w:rsid w:val="006B6DE1"/>
    <w:rsid w:val="006C305D"/>
    <w:rsid w:val="006C6ED5"/>
    <w:rsid w:val="006D117B"/>
    <w:rsid w:val="006D3372"/>
    <w:rsid w:val="006D5F48"/>
    <w:rsid w:val="006E068C"/>
    <w:rsid w:val="006E397E"/>
    <w:rsid w:val="006E405D"/>
    <w:rsid w:val="006E473A"/>
    <w:rsid w:val="006E7718"/>
    <w:rsid w:val="006F56B1"/>
    <w:rsid w:val="006F5B9B"/>
    <w:rsid w:val="006F5DC2"/>
    <w:rsid w:val="006F7E59"/>
    <w:rsid w:val="007030AA"/>
    <w:rsid w:val="00704126"/>
    <w:rsid w:val="0070472F"/>
    <w:rsid w:val="0071218B"/>
    <w:rsid w:val="007123EC"/>
    <w:rsid w:val="00716F8E"/>
    <w:rsid w:val="0072422C"/>
    <w:rsid w:val="007273ED"/>
    <w:rsid w:val="00730DBE"/>
    <w:rsid w:val="00731726"/>
    <w:rsid w:val="00732A3B"/>
    <w:rsid w:val="007351EA"/>
    <w:rsid w:val="00735688"/>
    <w:rsid w:val="00736F93"/>
    <w:rsid w:val="00737650"/>
    <w:rsid w:val="00737976"/>
    <w:rsid w:val="007422BD"/>
    <w:rsid w:val="007508D1"/>
    <w:rsid w:val="00757D12"/>
    <w:rsid w:val="00766369"/>
    <w:rsid w:val="00766D60"/>
    <w:rsid w:val="007703A0"/>
    <w:rsid w:val="00771B91"/>
    <w:rsid w:val="0077390C"/>
    <w:rsid w:val="00774CDC"/>
    <w:rsid w:val="007766AE"/>
    <w:rsid w:val="007808AD"/>
    <w:rsid w:val="00781CD4"/>
    <w:rsid w:val="00781F06"/>
    <w:rsid w:val="007847F9"/>
    <w:rsid w:val="00785326"/>
    <w:rsid w:val="00785C30"/>
    <w:rsid w:val="00786B95"/>
    <w:rsid w:val="00786EF3"/>
    <w:rsid w:val="007908B5"/>
    <w:rsid w:val="0079360C"/>
    <w:rsid w:val="007941B2"/>
    <w:rsid w:val="00795578"/>
    <w:rsid w:val="00797487"/>
    <w:rsid w:val="007A0709"/>
    <w:rsid w:val="007A2E59"/>
    <w:rsid w:val="007A481E"/>
    <w:rsid w:val="007A6C63"/>
    <w:rsid w:val="007C1447"/>
    <w:rsid w:val="007C1BC9"/>
    <w:rsid w:val="007D58C3"/>
    <w:rsid w:val="007E1294"/>
    <w:rsid w:val="007E59B1"/>
    <w:rsid w:val="007E6826"/>
    <w:rsid w:val="007F5833"/>
    <w:rsid w:val="00804CC6"/>
    <w:rsid w:val="00805F50"/>
    <w:rsid w:val="008100A9"/>
    <w:rsid w:val="008101D7"/>
    <w:rsid w:val="00810D8B"/>
    <w:rsid w:val="00817642"/>
    <w:rsid w:val="0082138B"/>
    <w:rsid w:val="00821852"/>
    <w:rsid w:val="00822839"/>
    <w:rsid w:val="0082290A"/>
    <w:rsid w:val="00822AE0"/>
    <w:rsid w:val="00824807"/>
    <w:rsid w:val="00824862"/>
    <w:rsid w:val="00824CD4"/>
    <w:rsid w:val="008267E2"/>
    <w:rsid w:val="008274FD"/>
    <w:rsid w:val="00827FE8"/>
    <w:rsid w:val="008324E6"/>
    <w:rsid w:val="00833CEE"/>
    <w:rsid w:val="00833F0B"/>
    <w:rsid w:val="00836617"/>
    <w:rsid w:val="008366C4"/>
    <w:rsid w:val="00836AF8"/>
    <w:rsid w:val="008401F0"/>
    <w:rsid w:val="008443C4"/>
    <w:rsid w:val="0084708A"/>
    <w:rsid w:val="0085172F"/>
    <w:rsid w:val="00851A3C"/>
    <w:rsid w:val="00853344"/>
    <w:rsid w:val="00854F0D"/>
    <w:rsid w:val="008571FC"/>
    <w:rsid w:val="008572DA"/>
    <w:rsid w:val="00857858"/>
    <w:rsid w:val="00861DE1"/>
    <w:rsid w:val="00863B7A"/>
    <w:rsid w:val="00864101"/>
    <w:rsid w:val="008668D3"/>
    <w:rsid w:val="00870552"/>
    <w:rsid w:val="00870ED8"/>
    <w:rsid w:val="0087200C"/>
    <w:rsid w:val="00872D02"/>
    <w:rsid w:val="00874D75"/>
    <w:rsid w:val="008776F6"/>
    <w:rsid w:val="008800EB"/>
    <w:rsid w:val="00880FEC"/>
    <w:rsid w:val="00884B48"/>
    <w:rsid w:val="0088664E"/>
    <w:rsid w:val="00890F66"/>
    <w:rsid w:val="00897072"/>
    <w:rsid w:val="00897B61"/>
    <w:rsid w:val="008A0CDC"/>
    <w:rsid w:val="008A4CBB"/>
    <w:rsid w:val="008A525D"/>
    <w:rsid w:val="008A6B4C"/>
    <w:rsid w:val="008B0B81"/>
    <w:rsid w:val="008B0DF2"/>
    <w:rsid w:val="008B167F"/>
    <w:rsid w:val="008B36C6"/>
    <w:rsid w:val="008B57C3"/>
    <w:rsid w:val="008B6AD9"/>
    <w:rsid w:val="008B7312"/>
    <w:rsid w:val="008C0C8F"/>
    <w:rsid w:val="008C12EE"/>
    <w:rsid w:val="008C1F8D"/>
    <w:rsid w:val="008C61FA"/>
    <w:rsid w:val="008D135F"/>
    <w:rsid w:val="008D2328"/>
    <w:rsid w:val="008D4116"/>
    <w:rsid w:val="008D4486"/>
    <w:rsid w:val="008D74DF"/>
    <w:rsid w:val="008E0A9F"/>
    <w:rsid w:val="008E1433"/>
    <w:rsid w:val="008E5DD8"/>
    <w:rsid w:val="008E67C3"/>
    <w:rsid w:val="008E7FE8"/>
    <w:rsid w:val="008F0411"/>
    <w:rsid w:val="008F691A"/>
    <w:rsid w:val="0090322B"/>
    <w:rsid w:val="00904EDD"/>
    <w:rsid w:val="00907C96"/>
    <w:rsid w:val="00911D4D"/>
    <w:rsid w:val="00912655"/>
    <w:rsid w:val="00913B24"/>
    <w:rsid w:val="0092484D"/>
    <w:rsid w:val="0093076F"/>
    <w:rsid w:val="0093251E"/>
    <w:rsid w:val="00933554"/>
    <w:rsid w:val="00935911"/>
    <w:rsid w:val="009446A1"/>
    <w:rsid w:val="00944E6B"/>
    <w:rsid w:val="0094568B"/>
    <w:rsid w:val="0094612A"/>
    <w:rsid w:val="009520A4"/>
    <w:rsid w:val="009604F4"/>
    <w:rsid w:val="009618E4"/>
    <w:rsid w:val="0096276E"/>
    <w:rsid w:val="00962790"/>
    <w:rsid w:val="00962911"/>
    <w:rsid w:val="00970831"/>
    <w:rsid w:val="00972B43"/>
    <w:rsid w:val="00972EA1"/>
    <w:rsid w:val="00973203"/>
    <w:rsid w:val="009762FA"/>
    <w:rsid w:val="009765B2"/>
    <w:rsid w:val="00990048"/>
    <w:rsid w:val="00996BC4"/>
    <w:rsid w:val="009A0A6F"/>
    <w:rsid w:val="009A1C07"/>
    <w:rsid w:val="009A56DE"/>
    <w:rsid w:val="009B4A79"/>
    <w:rsid w:val="009C0CFA"/>
    <w:rsid w:val="009C7AD2"/>
    <w:rsid w:val="009D0116"/>
    <w:rsid w:val="009D1E18"/>
    <w:rsid w:val="009D20A2"/>
    <w:rsid w:val="009D3A7C"/>
    <w:rsid w:val="009D4E7F"/>
    <w:rsid w:val="009D6A54"/>
    <w:rsid w:val="009E1F0F"/>
    <w:rsid w:val="009E3745"/>
    <w:rsid w:val="009E513D"/>
    <w:rsid w:val="009E5F8F"/>
    <w:rsid w:val="009E7083"/>
    <w:rsid w:val="009F19BE"/>
    <w:rsid w:val="009F1A10"/>
    <w:rsid w:val="009F205F"/>
    <w:rsid w:val="009F2409"/>
    <w:rsid w:val="009F2678"/>
    <w:rsid w:val="009F5025"/>
    <w:rsid w:val="00A01D53"/>
    <w:rsid w:val="00A02646"/>
    <w:rsid w:val="00A039D8"/>
    <w:rsid w:val="00A04D1F"/>
    <w:rsid w:val="00A05431"/>
    <w:rsid w:val="00A06BFB"/>
    <w:rsid w:val="00A11181"/>
    <w:rsid w:val="00A149F1"/>
    <w:rsid w:val="00A15195"/>
    <w:rsid w:val="00A17C81"/>
    <w:rsid w:val="00A20CF4"/>
    <w:rsid w:val="00A20E9C"/>
    <w:rsid w:val="00A2227B"/>
    <w:rsid w:val="00A2366F"/>
    <w:rsid w:val="00A24A4C"/>
    <w:rsid w:val="00A25C55"/>
    <w:rsid w:val="00A318EF"/>
    <w:rsid w:val="00A330DA"/>
    <w:rsid w:val="00A4601D"/>
    <w:rsid w:val="00A60F71"/>
    <w:rsid w:val="00A65CB2"/>
    <w:rsid w:val="00A6600A"/>
    <w:rsid w:val="00A66226"/>
    <w:rsid w:val="00A67586"/>
    <w:rsid w:val="00A70446"/>
    <w:rsid w:val="00A745D1"/>
    <w:rsid w:val="00A75FE4"/>
    <w:rsid w:val="00A80BD9"/>
    <w:rsid w:val="00A855EE"/>
    <w:rsid w:val="00A90512"/>
    <w:rsid w:val="00A90AE0"/>
    <w:rsid w:val="00A92BEC"/>
    <w:rsid w:val="00A939FB"/>
    <w:rsid w:val="00A93F69"/>
    <w:rsid w:val="00AA3A09"/>
    <w:rsid w:val="00AA6E86"/>
    <w:rsid w:val="00AB24A7"/>
    <w:rsid w:val="00AC284F"/>
    <w:rsid w:val="00AC2FFE"/>
    <w:rsid w:val="00AC3D2C"/>
    <w:rsid w:val="00AC5DD8"/>
    <w:rsid w:val="00AC7C67"/>
    <w:rsid w:val="00AD02A6"/>
    <w:rsid w:val="00AD0C57"/>
    <w:rsid w:val="00AD3E28"/>
    <w:rsid w:val="00AE0F44"/>
    <w:rsid w:val="00AE1DB8"/>
    <w:rsid w:val="00AE4B80"/>
    <w:rsid w:val="00AE7DC3"/>
    <w:rsid w:val="00AF21E4"/>
    <w:rsid w:val="00AF27E2"/>
    <w:rsid w:val="00AF3056"/>
    <w:rsid w:val="00AF3198"/>
    <w:rsid w:val="00AF64B9"/>
    <w:rsid w:val="00AF6718"/>
    <w:rsid w:val="00AF6E0E"/>
    <w:rsid w:val="00B00B8F"/>
    <w:rsid w:val="00B11A1C"/>
    <w:rsid w:val="00B13CE2"/>
    <w:rsid w:val="00B140C6"/>
    <w:rsid w:val="00B24DC4"/>
    <w:rsid w:val="00B26350"/>
    <w:rsid w:val="00B30FF6"/>
    <w:rsid w:val="00B32D18"/>
    <w:rsid w:val="00B33ACE"/>
    <w:rsid w:val="00B41B6A"/>
    <w:rsid w:val="00B41FA5"/>
    <w:rsid w:val="00B43166"/>
    <w:rsid w:val="00B446C4"/>
    <w:rsid w:val="00B46A24"/>
    <w:rsid w:val="00B50327"/>
    <w:rsid w:val="00B51AF4"/>
    <w:rsid w:val="00B5244F"/>
    <w:rsid w:val="00B5507D"/>
    <w:rsid w:val="00B639C5"/>
    <w:rsid w:val="00B64358"/>
    <w:rsid w:val="00B65AC8"/>
    <w:rsid w:val="00B674E2"/>
    <w:rsid w:val="00B70CB5"/>
    <w:rsid w:val="00B753A0"/>
    <w:rsid w:val="00B80593"/>
    <w:rsid w:val="00B80791"/>
    <w:rsid w:val="00B8390E"/>
    <w:rsid w:val="00B8479A"/>
    <w:rsid w:val="00B9304F"/>
    <w:rsid w:val="00B97EF8"/>
    <w:rsid w:val="00BA0F0B"/>
    <w:rsid w:val="00BA31A9"/>
    <w:rsid w:val="00BA6F6E"/>
    <w:rsid w:val="00BA78AB"/>
    <w:rsid w:val="00BB1E23"/>
    <w:rsid w:val="00BB4665"/>
    <w:rsid w:val="00BB73E2"/>
    <w:rsid w:val="00BB7833"/>
    <w:rsid w:val="00BC2E4E"/>
    <w:rsid w:val="00BC38EA"/>
    <w:rsid w:val="00BE1B8A"/>
    <w:rsid w:val="00BF0610"/>
    <w:rsid w:val="00BF06D6"/>
    <w:rsid w:val="00BF33AB"/>
    <w:rsid w:val="00BF5CE0"/>
    <w:rsid w:val="00BF7618"/>
    <w:rsid w:val="00C14378"/>
    <w:rsid w:val="00C21233"/>
    <w:rsid w:val="00C24B5C"/>
    <w:rsid w:val="00C26AFC"/>
    <w:rsid w:val="00C42311"/>
    <w:rsid w:val="00C4351F"/>
    <w:rsid w:val="00C43B1E"/>
    <w:rsid w:val="00C43CF1"/>
    <w:rsid w:val="00C51922"/>
    <w:rsid w:val="00C543FB"/>
    <w:rsid w:val="00C549CA"/>
    <w:rsid w:val="00C552A2"/>
    <w:rsid w:val="00C613A7"/>
    <w:rsid w:val="00C6437B"/>
    <w:rsid w:val="00C73EF8"/>
    <w:rsid w:val="00C76AD8"/>
    <w:rsid w:val="00C76EF5"/>
    <w:rsid w:val="00C810F6"/>
    <w:rsid w:val="00C827C4"/>
    <w:rsid w:val="00C873AE"/>
    <w:rsid w:val="00C96781"/>
    <w:rsid w:val="00CA232A"/>
    <w:rsid w:val="00CA2C64"/>
    <w:rsid w:val="00CA441A"/>
    <w:rsid w:val="00CA5198"/>
    <w:rsid w:val="00CA5482"/>
    <w:rsid w:val="00CB6479"/>
    <w:rsid w:val="00CB7A2C"/>
    <w:rsid w:val="00CC0A87"/>
    <w:rsid w:val="00CC41E1"/>
    <w:rsid w:val="00CC7FBA"/>
    <w:rsid w:val="00CD06FB"/>
    <w:rsid w:val="00CD4A9C"/>
    <w:rsid w:val="00CD4FE1"/>
    <w:rsid w:val="00CE22FC"/>
    <w:rsid w:val="00CE2541"/>
    <w:rsid w:val="00CE2753"/>
    <w:rsid w:val="00CE2932"/>
    <w:rsid w:val="00CE70F5"/>
    <w:rsid w:val="00CF0A6F"/>
    <w:rsid w:val="00CF1468"/>
    <w:rsid w:val="00D03C11"/>
    <w:rsid w:val="00D06A75"/>
    <w:rsid w:val="00D12637"/>
    <w:rsid w:val="00D14389"/>
    <w:rsid w:val="00D149C1"/>
    <w:rsid w:val="00D243E7"/>
    <w:rsid w:val="00D24667"/>
    <w:rsid w:val="00D2488D"/>
    <w:rsid w:val="00D27031"/>
    <w:rsid w:val="00D272DF"/>
    <w:rsid w:val="00D340DD"/>
    <w:rsid w:val="00D343C7"/>
    <w:rsid w:val="00D3471D"/>
    <w:rsid w:val="00D4095A"/>
    <w:rsid w:val="00D50B86"/>
    <w:rsid w:val="00D512AC"/>
    <w:rsid w:val="00D52448"/>
    <w:rsid w:val="00D535AF"/>
    <w:rsid w:val="00D5705D"/>
    <w:rsid w:val="00D573B4"/>
    <w:rsid w:val="00D61A24"/>
    <w:rsid w:val="00D62547"/>
    <w:rsid w:val="00D636B5"/>
    <w:rsid w:val="00D63E8B"/>
    <w:rsid w:val="00D75E1A"/>
    <w:rsid w:val="00D82B01"/>
    <w:rsid w:val="00D83106"/>
    <w:rsid w:val="00D935C4"/>
    <w:rsid w:val="00D959FA"/>
    <w:rsid w:val="00DA1AD7"/>
    <w:rsid w:val="00DB1E73"/>
    <w:rsid w:val="00DC3FA3"/>
    <w:rsid w:val="00DC525C"/>
    <w:rsid w:val="00DC6B57"/>
    <w:rsid w:val="00DD57A6"/>
    <w:rsid w:val="00DD5B0E"/>
    <w:rsid w:val="00DD5C6A"/>
    <w:rsid w:val="00DE12E3"/>
    <w:rsid w:val="00DE2326"/>
    <w:rsid w:val="00DE4C4A"/>
    <w:rsid w:val="00DE6DA9"/>
    <w:rsid w:val="00DE72B1"/>
    <w:rsid w:val="00DF22BB"/>
    <w:rsid w:val="00DF511F"/>
    <w:rsid w:val="00E01557"/>
    <w:rsid w:val="00E1008C"/>
    <w:rsid w:val="00E1295E"/>
    <w:rsid w:val="00E13924"/>
    <w:rsid w:val="00E14153"/>
    <w:rsid w:val="00E1597F"/>
    <w:rsid w:val="00E216A8"/>
    <w:rsid w:val="00E21BDF"/>
    <w:rsid w:val="00E23A48"/>
    <w:rsid w:val="00E25C86"/>
    <w:rsid w:val="00E261C2"/>
    <w:rsid w:val="00E263CF"/>
    <w:rsid w:val="00E31070"/>
    <w:rsid w:val="00E32264"/>
    <w:rsid w:val="00E37844"/>
    <w:rsid w:val="00E41659"/>
    <w:rsid w:val="00E43B87"/>
    <w:rsid w:val="00E447CA"/>
    <w:rsid w:val="00E51C5B"/>
    <w:rsid w:val="00E524D9"/>
    <w:rsid w:val="00E5343C"/>
    <w:rsid w:val="00E563A5"/>
    <w:rsid w:val="00E60684"/>
    <w:rsid w:val="00E61F71"/>
    <w:rsid w:val="00E646EC"/>
    <w:rsid w:val="00E658F0"/>
    <w:rsid w:val="00E71BA7"/>
    <w:rsid w:val="00E730F8"/>
    <w:rsid w:val="00E742C6"/>
    <w:rsid w:val="00E76044"/>
    <w:rsid w:val="00E92B14"/>
    <w:rsid w:val="00E96671"/>
    <w:rsid w:val="00EA7C59"/>
    <w:rsid w:val="00EB1DB5"/>
    <w:rsid w:val="00EB25BA"/>
    <w:rsid w:val="00EC55B5"/>
    <w:rsid w:val="00ED07D0"/>
    <w:rsid w:val="00ED1B05"/>
    <w:rsid w:val="00ED1EF5"/>
    <w:rsid w:val="00ED5C7B"/>
    <w:rsid w:val="00EE07B0"/>
    <w:rsid w:val="00EE196F"/>
    <w:rsid w:val="00EE27C3"/>
    <w:rsid w:val="00EF1E89"/>
    <w:rsid w:val="00EF2A75"/>
    <w:rsid w:val="00EF2F74"/>
    <w:rsid w:val="00F00974"/>
    <w:rsid w:val="00F01902"/>
    <w:rsid w:val="00F06D55"/>
    <w:rsid w:val="00F06EC0"/>
    <w:rsid w:val="00F23382"/>
    <w:rsid w:val="00F234F3"/>
    <w:rsid w:val="00F23718"/>
    <w:rsid w:val="00F267E6"/>
    <w:rsid w:val="00F26E03"/>
    <w:rsid w:val="00F307A5"/>
    <w:rsid w:val="00F34914"/>
    <w:rsid w:val="00F41AA6"/>
    <w:rsid w:val="00F41DF5"/>
    <w:rsid w:val="00F46F6A"/>
    <w:rsid w:val="00F46FAF"/>
    <w:rsid w:val="00F558CF"/>
    <w:rsid w:val="00F60585"/>
    <w:rsid w:val="00F73013"/>
    <w:rsid w:val="00F813CA"/>
    <w:rsid w:val="00F828EC"/>
    <w:rsid w:val="00F93F34"/>
    <w:rsid w:val="00F95AFF"/>
    <w:rsid w:val="00F968D0"/>
    <w:rsid w:val="00F97DF3"/>
    <w:rsid w:val="00FA0A9D"/>
    <w:rsid w:val="00FA145E"/>
    <w:rsid w:val="00FA19EB"/>
    <w:rsid w:val="00FA2AB8"/>
    <w:rsid w:val="00FA6653"/>
    <w:rsid w:val="00FB0827"/>
    <w:rsid w:val="00FB0D77"/>
    <w:rsid w:val="00FB115B"/>
    <w:rsid w:val="00FB1568"/>
    <w:rsid w:val="00FB5A4C"/>
    <w:rsid w:val="00FB6402"/>
    <w:rsid w:val="00FB7493"/>
    <w:rsid w:val="00FC0F80"/>
    <w:rsid w:val="00FC2359"/>
    <w:rsid w:val="00FD0AB5"/>
    <w:rsid w:val="00FD6471"/>
    <w:rsid w:val="00FE44FB"/>
    <w:rsid w:val="00FE5397"/>
    <w:rsid w:val="00FF0165"/>
    <w:rsid w:val="00FF2339"/>
    <w:rsid w:val="00FF40A1"/>
    <w:rsid w:val="00FF7A37"/>
    <w:rsid w:val="013F1126"/>
    <w:rsid w:val="01685C75"/>
    <w:rsid w:val="022FB754"/>
    <w:rsid w:val="05182947"/>
    <w:rsid w:val="05234845"/>
    <w:rsid w:val="085AE907"/>
    <w:rsid w:val="096E5F21"/>
    <w:rsid w:val="09C7FE45"/>
    <w:rsid w:val="0DB520DA"/>
    <w:rsid w:val="0E752D9C"/>
    <w:rsid w:val="0FD81666"/>
    <w:rsid w:val="1494C338"/>
    <w:rsid w:val="15640BB1"/>
    <w:rsid w:val="176D4DF3"/>
    <w:rsid w:val="17CC63FA"/>
    <w:rsid w:val="1A4EC4D0"/>
    <w:rsid w:val="1A7845DE"/>
    <w:rsid w:val="1AD82DDE"/>
    <w:rsid w:val="1C5C90CB"/>
    <w:rsid w:val="1C86ACC0"/>
    <w:rsid w:val="1E6B3D7D"/>
    <w:rsid w:val="1F64E9F6"/>
    <w:rsid w:val="2379505D"/>
    <w:rsid w:val="26DA2563"/>
    <w:rsid w:val="2787C704"/>
    <w:rsid w:val="2AD8D51D"/>
    <w:rsid w:val="30C4CFA8"/>
    <w:rsid w:val="352E764E"/>
    <w:rsid w:val="35C0529D"/>
    <w:rsid w:val="35D54FBC"/>
    <w:rsid w:val="38F7823A"/>
    <w:rsid w:val="3A6A81C3"/>
    <w:rsid w:val="3A915962"/>
    <w:rsid w:val="3DA4E982"/>
    <w:rsid w:val="3E10F103"/>
    <w:rsid w:val="3E1519D8"/>
    <w:rsid w:val="430780F8"/>
    <w:rsid w:val="430C2396"/>
    <w:rsid w:val="47FEC99F"/>
    <w:rsid w:val="4823C42C"/>
    <w:rsid w:val="4B634180"/>
    <w:rsid w:val="4CDCC5FF"/>
    <w:rsid w:val="4D1A12CD"/>
    <w:rsid w:val="53739608"/>
    <w:rsid w:val="54702C74"/>
    <w:rsid w:val="576C13B9"/>
    <w:rsid w:val="5DAE6C57"/>
    <w:rsid w:val="61D3FF5C"/>
    <w:rsid w:val="6226D213"/>
    <w:rsid w:val="626D0C8F"/>
    <w:rsid w:val="63E758B3"/>
    <w:rsid w:val="67B75232"/>
    <w:rsid w:val="6CEC6692"/>
    <w:rsid w:val="6E029A4C"/>
    <w:rsid w:val="71E6D36B"/>
    <w:rsid w:val="7296B983"/>
    <w:rsid w:val="7298883B"/>
    <w:rsid w:val="76C9BBF1"/>
    <w:rsid w:val="773B06A2"/>
    <w:rsid w:val="7A92FD66"/>
    <w:rsid w:val="7DBF2C0B"/>
    <w:rsid w:val="7E077063"/>
    <w:rsid w:val="7FD84E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69643"/>
  <w15:chartTrackingRefBased/>
  <w15:docId w15:val="{20C927A2-881E-45B0-9A46-14B7C2AC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35AF"/>
    <w:rPr>
      <w:sz w:val="24"/>
      <w:szCs w:val="24"/>
    </w:rPr>
  </w:style>
  <w:style w:type="paragraph" w:styleId="berschrift1">
    <w:name w:val="heading 1"/>
    <w:basedOn w:val="Standard"/>
    <w:next w:val="Standard"/>
    <w:autoRedefine/>
    <w:qFormat/>
    <w:rsid w:val="00CF1468"/>
    <w:pPr>
      <w:keepNext/>
      <w:jc w:val="center"/>
      <w:outlineLvl w:val="0"/>
    </w:pPr>
    <w:rPr>
      <w:rFonts w:ascii="Arial" w:hAnsi="Arial" w:cs="Arial"/>
      <w:bCs/>
      <w:u w:val="single"/>
    </w:rPr>
  </w:style>
  <w:style w:type="paragraph" w:styleId="berschrift2">
    <w:name w:val="heading 2"/>
    <w:basedOn w:val="Standard"/>
    <w:next w:val="Standard"/>
    <w:link w:val="berschrift2Zchn"/>
    <w:uiPriority w:val="9"/>
    <w:semiHidden/>
    <w:unhideWhenUsed/>
    <w:qFormat/>
    <w:rsid w:val="00F968D0"/>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567439"/>
    <w:pPr>
      <w:keepNext/>
      <w:spacing w:before="240" w:after="60"/>
      <w:outlineLvl w:val="2"/>
    </w:pPr>
    <w:rPr>
      <w:rFonts w:ascii="Cambria" w:hAnsi="Cambria"/>
      <w:b/>
      <w:bCs/>
      <w:sz w:val="26"/>
      <w:szCs w:val="26"/>
    </w:rPr>
  </w:style>
  <w:style w:type="paragraph" w:styleId="berschrift5">
    <w:name w:val="heading 5"/>
    <w:basedOn w:val="Standard"/>
    <w:next w:val="Standard"/>
    <w:qFormat/>
    <w:pPr>
      <w:keepNext/>
      <w:outlineLvl w:val="4"/>
    </w:pPr>
    <w:rPr>
      <w:rFonts w:ascii="Arial" w:hAnsi="Arial"/>
      <w:b/>
      <w:bCs/>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Textkrper">
    <w:name w:val="Body Text"/>
    <w:basedOn w:val="Standard"/>
    <w:semiHidden/>
    <w:rPr>
      <w:rFonts w:ascii="Arial" w:hAnsi="Arial" w:cs="Arial"/>
      <w:sz w:val="20"/>
    </w:rPr>
  </w:style>
  <w:style w:type="paragraph" w:customStyle="1" w:styleId="Formatvorlage1">
    <w:name w:val="Formatvorlage1"/>
    <w:basedOn w:val="Standard"/>
    <w:autoRedefine/>
    <w:pPr>
      <w:spacing w:line="360" w:lineRule="auto"/>
    </w:pPr>
    <w:rPr>
      <w:rFonts w:ascii="Arial" w:hAnsi="Arial"/>
      <w:bCs/>
    </w:rPr>
  </w:style>
  <w:style w:type="character" w:customStyle="1" w:styleId="berschrift3Zchn">
    <w:name w:val="Überschrift 3 Zchn"/>
    <w:link w:val="berschrift3"/>
    <w:uiPriority w:val="9"/>
    <w:semiHidden/>
    <w:rsid w:val="00567439"/>
    <w:rPr>
      <w:rFonts w:ascii="Cambria" w:eastAsia="Times New Roman" w:hAnsi="Cambria" w:cs="Times New Roman"/>
      <w:b/>
      <w:bCs/>
      <w:sz w:val="26"/>
      <w:szCs w:val="26"/>
    </w:rPr>
  </w:style>
  <w:style w:type="character" w:customStyle="1" w:styleId="berschrift2Zchn">
    <w:name w:val="Überschrift 2 Zchn"/>
    <w:link w:val="berschrift2"/>
    <w:uiPriority w:val="9"/>
    <w:semiHidden/>
    <w:rsid w:val="00F968D0"/>
    <w:rPr>
      <w:rFonts w:ascii="Cambria" w:eastAsia="Times New Roman" w:hAnsi="Cambria" w:cs="Times New Roman"/>
      <w:b/>
      <w:bCs/>
      <w:i/>
      <w:iCs/>
      <w:sz w:val="28"/>
      <w:szCs w:val="28"/>
    </w:rPr>
  </w:style>
  <w:style w:type="character" w:styleId="Fett">
    <w:name w:val="Strong"/>
    <w:qFormat/>
    <w:rsid w:val="00F968D0"/>
    <w:rPr>
      <w:b/>
      <w:bCs/>
    </w:rPr>
  </w:style>
  <w:style w:type="paragraph" w:styleId="Sprechblasentext">
    <w:name w:val="Balloon Text"/>
    <w:basedOn w:val="Standard"/>
    <w:link w:val="SprechblasentextZchn"/>
    <w:uiPriority w:val="99"/>
    <w:semiHidden/>
    <w:unhideWhenUsed/>
    <w:rsid w:val="00A93F69"/>
    <w:rPr>
      <w:rFonts w:ascii="Segoe UI" w:hAnsi="Segoe UI" w:cs="Segoe UI"/>
      <w:sz w:val="18"/>
      <w:szCs w:val="18"/>
    </w:rPr>
  </w:style>
  <w:style w:type="character" w:customStyle="1" w:styleId="SprechblasentextZchn">
    <w:name w:val="Sprechblasentext Zchn"/>
    <w:link w:val="Sprechblasentext"/>
    <w:uiPriority w:val="99"/>
    <w:semiHidden/>
    <w:rsid w:val="00A93F69"/>
    <w:rPr>
      <w:rFonts w:ascii="Segoe UI" w:hAnsi="Segoe UI" w:cs="Segoe UI"/>
      <w:sz w:val="18"/>
      <w:szCs w:val="18"/>
    </w:rPr>
  </w:style>
  <w:style w:type="paragraph" w:customStyle="1" w:styleId="Default">
    <w:name w:val="Default"/>
    <w:rsid w:val="00824CD4"/>
    <w:pPr>
      <w:autoSpaceDE w:val="0"/>
      <w:autoSpaceDN w:val="0"/>
      <w:adjustRightInd w:val="0"/>
    </w:pPr>
    <w:rPr>
      <w:rFonts w:ascii="Arial" w:hAnsi="Arial" w:cs="Arial"/>
      <w:color w:val="000000"/>
      <w:sz w:val="24"/>
      <w:szCs w:val="24"/>
    </w:rPr>
  </w:style>
  <w:style w:type="character" w:customStyle="1" w:styleId="NichtaufgelsteErwhnung1">
    <w:name w:val="Nicht aufgelöste Erwähnung1"/>
    <w:uiPriority w:val="99"/>
    <w:semiHidden/>
    <w:unhideWhenUsed/>
    <w:rsid w:val="00824CD4"/>
    <w:rPr>
      <w:color w:val="808080"/>
      <w:shd w:val="clear" w:color="auto" w:fill="E6E6E6"/>
    </w:rPr>
  </w:style>
  <w:style w:type="character" w:styleId="BesuchterLink">
    <w:name w:val="FollowedHyperlink"/>
    <w:basedOn w:val="Absatz-Standardschriftart"/>
    <w:uiPriority w:val="99"/>
    <w:semiHidden/>
    <w:unhideWhenUsed/>
    <w:rsid w:val="001B744D"/>
    <w:rPr>
      <w:color w:val="954F72" w:themeColor="followedHyperlink"/>
      <w:u w:val="single"/>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C0A87"/>
    <w:rPr>
      <w:b/>
      <w:bCs/>
    </w:rPr>
  </w:style>
  <w:style w:type="character" w:customStyle="1" w:styleId="KommentarthemaZchn">
    <w:name w:val="Kommentarthema Zchn"/>
    <w:basedOn w:val="KommentartextZchn"/>
    <w:link w:val="Kommentarthema"/>
    <w:uiPriority w:val="99"/>
    <w:semiHidden/>
    <w:rsid w:val="00CC0A87"/>
    <w:rPr>
      <w:b/>
      <w:bCs/>
    </w:rPr>
  </w:style>
  <w:style w:type="character" w:customStyle="1" w:styleId="A0">
    <w:name w:val="A0"/>
    <w:uiPriority w:val="99"/>
    <w:rsid w:val="003A59F1"/>
    <w:rPr>
      <w:rFonts w:cs="DINOT"/>
      <w:color w:val="000000"/>
      <w:sz w:val="20"/>
      <w:szCs w:val="20"/>
    </w:rPr>
  </w:style>
  <w:style w:type="character" w:customStyle="1" w:styleId="A10">
    <w:name w:val="A10"/>
    <w:uiPriority w:val="99"/>
    <w:rsid w:val="003A59F1"/>
    <w:rPr>
      <w:rFonts w:cs="DINOT"/>
      <w:color w:val="000000"/>
      <w:sz w:val="11"/>
      <w:szCs w:val="11"/>
    </w:rPr>
  </w:style>
  <w:style w:type="paragraph" w:styleId="berarbeitung">
    <w:name w:val="Revision"/>
    <w:hidden/>
    <w:uiPriority w:val="99"/>
    <w:semiHidden/>
    <w:rsid w:val="00BA0F0B"/>
    <w:rPr>
      <w:sz w:val="24"/>
      <w:szCs w:val="24"/>
    </w:rPr>
  </w:style>
  <w:style w:type="character" w:styleId="Hervorhebung">
    <w:name w:val="Emphasis"/>
    <w:basedOn w:val="Absatz-Standardschriftart"/>
    <w:uiPriority w:val="20"/>
    <w:qFormat/>
    <w:rsid w:val="004533A0"/>
    <w:rPr>
      <w:i/>
      <w:iCs/>
    </w:rPr>
  </w:style>
  <w:style w:type="character" w:customStyle="1" w:styleId="normaltextrun">
    <w:name w:val="normaltextrun"/>
    <w:basedOn w:val="Absatz-Standardschriftart"/>
    <w:rsid w:val="00D636B5"/>
  </w:style>
  <w:style w:type="paragraph" w:styleId="Listenabsatz">
    <w:name w:val="List Paragraph"/>
    <w:basedOn w:val="Standard"/>
    <w:uiPriority w:val="34"/>
    <w:qFormat/>
    <w:rsid w:val="00005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0295">
      <w:bodyDiv w:val="1"/>
      <w:marLeft w:val="0"/>
      <w:marRight w:val="0"/>
      <w:marTop w:val="0"/>
      <w:marBottom w:val="0"/>
      <w:divBdr>
        <w:top w:val="none" w:sz="0" w:space="0" w:color="auto"/>
        <w:left w:val="none" w:sz="0" w:space="0" w:color="auto"/>
        <w:bottom w:val="none" w:sz="0" w:space="0" w:color="auto"/>
        <w:right w:val="none" w:sz="0" w:space="0" w:color="auto"/>
      </w:divBdr>
    </w:div>
    <w:div w:id="29957848">
      <w:bodyDiv w:val="1"/>
      <w:marLeft w:val="0"/>
      <w:marRight w:val="0"/>
      <w:marTop w:val="0"/>
      <w:marBottom w:val="0"/>
      <w:divBdr>
        <w:top w:val="none" w:sz="0" w:space="0" w:color="auto"/>
        <w:left w:val="none" w:sz="0" w:space="0" w:color="auto"/>
        <w:bottom w:val="none" w:sz="0" w:space="0" w:color="auto"/>
        <w:right w:val="none" w:sz="0" w:space="0" w:color="auto"/>
      </w:divBdr>
    </w:div>
    <w:div w:id="152919498">
      <w:bodyDiv w:val="1"/>
      <w:marLeft w:val="0"/>
      <w:marRight w:val="0"/>
      <w:marTop w:val="0"/>
      <w:marBottom w:val="0"/>
      <w:divBdr>
        <w:top w:val="none" w:sz="0" w:space="0" w:color="auto"/>
        <w:left w:val="none" w:sz="0" w:space="0" w:color="auto"/>
        <w:bottom w:val="none" w:sz="0" w:space="0" w:color="auto"/>
        <w:right w:val="none" w:sz="0" w:space="0" w:color="auto"/>
      </w:divBdr>
    </w:div>
    <w:div w:id="255942799">
      <w:bodyDiv w:val="1"/>
      <w:marLeft w:val="0"/>
      <w:marRight w:val="0"/>
      <w:marTop w:val="0"/>
      <w:marBottom w:val="0"/>
      <w:divBdr>
        <w:top w:val="none" w:sz="0" w:space="0" w:color="auto"/>
        <w:left w:val="none" w:sz="0" w:space="0" w:color="auto"/>
        <w:bottom w:val="none" w:sz="0" w:space="0" w:color="auto"/>
        <w:right w:val="none" w:sz="0" w:space="0" w:color="auto"/>
      </w:divBdr>
    </w:div>
    <w:div w:id="363097538">
      <w:bodyDiv w:val="1"/>
      <w:marLeft w:val="0"/>
      <w:marRight w:val="0"/>
      <w:marTop w:val="0"/>
      <w:marBottom w:val="0"/>
      <w:divBdr>
        <w:top w:val="none" w:sz="0" w:space="0" w:color="auto"/>
        <w:left w:val="none" w:sz="0" w:space="0" w:color="auto"/>
        <w:bottom w:val="none" w:sz="0" w:space="0" w:color="auto"/>
        <w:right w:val="none" w:sz="0" w:space="0" w:color="auto"/>
      </w:divBdr>
    </w:div>
    <w:div w:id="379012108">
      <w:bodyDiv w:val="1"/>
      <w:marLeft w:val="0"/>
      <w:marRight w:val="0"/>
      <w:marTop w:val="0"/>
      <w:marBottom w:val="0"/>
      <w:divBdr>
        <w:top w:val="none" w:sz="0" w:space="0" w:color="auto"/>
        <w:left w:val="none" w:sz="0" w:space="0" w:color="auto"/>
        <w:bottom w:val="none" w:sz="0" w:space="0" w:color="auto"/>
        <w:right w:val="none" w:sz="0" w:space="0" w:color="auto"/>
      </w:divBdr>
    </w:div>
    <w:div w:id="731777117">
      <w:bodyDiv w:val="1"/>
      <w:marLeft w:val="0"/>
      <w:marRight w:val="0"/>
      <w:marTop w:val="0"/>
      <w:marBottom w:val="0"/>
      <w:divBdr>
        <w:top w:val="none" w:sz="0" w:space="0" w:color="auto"/>
        <w:left w:val="none" w:sz="0" w:space="0" w:color="auto"/>
        <w:bottom w:val="none" w:sz="0" w:space="0" w:color="auto"/>
        <w:right w:val="none" w:sz="0" w:space="0" w:color="auto"/>
      </w:divBdr>
    </w:div>
    <w:div w:id="758330592">
      <w:bodyDiv w:val="1"/>
      <w:marLeft w:val="0"/>
      <w:marRight w:val="0"/>
      <w:marTop w:val="0"/>
      <w:marBottom w:val="0"/>
      <w:divBdr>
        <w:top w:val="none" w:sz="0" w:space="0" w:color="auto"/>
        <w:left w:val="none" w:sz="0" w:space="0" w:color="auto"/>
        <w:bottom w:val="none" w:sz="0" w:space="0" w:color="auto"/>
        <w:right w:val="none" w:sz="0" w:space="0" w:color="auto"/>
      </w:divBdr>
    </w:div>
    <w:div w:id="849028039">
      <w:bodyDiv w:val="1"/>
      <w:marLeft w:val="0"/>
      <w:marRight w:val="0"/>
      <w:marTop w:val="0"/>
      <w:marBottom w:val="0"/>
      <w:divBdr>
        <w:top w:val="none" w:sz="0" w:space="0" w:color="auto"/>
        <w:left w:val="none" w:sz="0" w:space="0" w:color="auto"/>
        <w:bottom w:val="none" w:sz="0" w:space="0" w:color="auto"/>
        <w:right w:val="none" w:sz="0" w:space="0" w:color="auto"/>
      </w:divBdr>
    </w:div>
    <w:div w:id="997613553">
      <w:bodyDiv w:val="1"/>
      <w:marLeft w:val="0"/>
      <w:marRight w:val="0"/>
      <w:marTop w:val="0"/>
      <w:marBottom w:val="0"/>
      <w:divBdr>
        <w:top w:val="none" w:sz="0" w:space="0" w:color="auto"/>
        <w:left w:val="none" w:sz="0" w:space="0" w:color="auto"/>
        <w:bottom w:val="none" w:sz="0" w:space="0" w:color="auto"/>
        <w:right w:val="none" w:sz="0" w:space="0" w:color="auto"/>
      </w:divBdr>
    </w:div>
    <w:div w:id="1035885031">
      <w:bodyDiv w:val="1"/>
      <w:marLeft w:val="0"/>
      <w:marRight w:val="0"/>
      <w:marTop w:val="0"/>
      <w:marBottom w:val="0"/>
      <w:divBdr>
        <w:top w:val="none" w:sz="0" w:space="0" w:color="auto"/>
        <w:left w:val="none" w:sz="0" w:space="0" w:color="auto"/>
        <w:bottom w:val="none" w:sz="0" w:space="0" w:color="auto"/>
        <w:right w:val="none" w:sz="0" w:space="0" w:color="auto"/>
      </w:divBdr>
      <w:divsChild>
        <w:div w:id="615529045">
          <w:marLeft w:val="0"/>
          <w:marRight w:val="0"/>
          <w:marTop w:val="0"/>
          <w:marBottom w:val="0"/>
          <w:divBdr>
            <w:top w:val="none" w:sz="0" w:space="0" w:color="auto"/>
            <w:left w:val="none" w:sz="0" w:space="0" w:color="auto"/>
            <w:bottom w:val="none" w:sz="0" w:space="0" w:color="auto"/>
            <w:right w:val="none" w:sz="0" w:space="0" w:color="auto"/>
          </w:divBdr>
        </w:div>
        <w:div w:id="975381143">
          <w:marLeft w:val="0"/>
          <w:marRight w:val="0"/>
          <w:marTop w:val="0"/>
          <w:marBottom w:val="0"/>
          <w:divBdr>
            <w:top w:val="none" w:sz="0" w:space="0" w:color="auto"/>
            <w:left w:val="none" w:sz="0" w:space="0" w:color="auto"/>
            <w:bottom w:val="none" w:sz="0" w:space="0" w:color="auto"/>
            <w:right w:val="none" w:sz="0" w:space="0" w:color="auto"/>
          </w:divBdr>
        </w:div>
        <w:div w:id="1142887625">
          <w:marLeft w:val="0"/>
          <w:marRight w:val="0"/>
          <w:marTop w:val="0"/>
          <w:marBottom w:val="0"/>
          <w:divBdr>
            <w:top w:val="none" w:sz="0" w:space="0" w:color="auto"/>
            <w:left w:val="none" w:sz="0" w:space="0" w:color="auto"/>
            <w:bottom w:val="none" w:sz="0" w:space="0" w:color="auto"/>
            <w:right w:val="none" w:sz="0" w:space="0" w:color="auto"/>
          </w:divBdr>
        </w:div>
        <w:div w:id="1245602739">
          <w:marLeft w:val="0"/>
          <w:marRight w:val="0"/>
          <w:marTop w:val="0"/>
          <w:marBottom w:val="0"/>
          <w:divBdr>
            <w:top w:val="none" w:sz="0" w:space="0" w:color="auto"/>
            <w:left w:val="none" w:sz="0" w:space="0" w:color="auto"/>
            <w:bottom w:val="none" w:sz="0" w:space="0" w:color="auto"/>
            <w:right w:val="none" w:sz="0" w:space="0" w:color="auto"/>
          </w:divBdr>
        </w:div>
        <w:div w:id="1696618340">
          <w:marLeft w:val="0"/>
          <w:marRight w:val="0"/>
          <w:marTop w:val="0"/>
          <w:marBottom w:val="0"/>
          <w:divBdr>
            <w:top w:val="none" w:sz="0" w:space="0" w:color="auto"/>
            <w:left w:val="none" w:sz="0" w:space="0" w:color="auto"/>
            <w:bottom w:val="none" w:sz="0" w:space="0" w:color="auto"/>
            <w:right w:val="none" w:sz="0" w:space="0" w:color="auto"/>
          </w:divBdr>
        </w:div>
        <w:div w:id="1743288263">
          <w:marLeft w:val="0"/>
          <w:marRight w:val="0"/>
          <w:marTop w:val="0"/>
          <w:marBottom w:val="0"/>
          <w:divBdr>
            <w:top w:val="none" w:sz="0" w:space="0" w:color="auto"/>
            <w:left w:val="none" w:sz="0" w:space="0" w:color="auto"/>
            <w:bottom w:val="none" w:sz="0" w:space="0" w:color="auto"/>
            <w:right w:val="none" w:sz="0" w:space="0" w:color="auto"/>
          </w:divBdr>
        </w:div>
        <w:div w:id="1798990637">
          <w:marLeft w:val="0"/>
          <w:marRight w:val="0"/>
          <w:marTop w:val="0"/>
          <w:marBottom w:val="0"/>
          <w:divBdr>
            <w:top w:val="none" w:sz="0" w:space="0" w:color="auto"/>
            <w:left w:val="none" w:sz="0" w:space="0" w:color="auto"/>
            <w:bottom w:val="none" w:sz="0" w:space="0" w:color="auto"/>
            <w:right w:val="none" w:sz="0" w:space="0" w:color="auto"/>
          </w:divBdr>
        </w:div>
        <w:div w:id="2077118937">
          <w:marLeft w:val="0"/>
          <w:marRight w:val="0"/>
          <w:marTop w:val="0"/>
          <w:marBottom w:val="0"/>
          <w:divBdr>
            <w:top w:val="none" w:sz="0" w:space="0" w:color="auto"/>
            <w:left w:val="none" w:sz="0" w:space="0" w:color="auto"/>
            <w:bottom w:val="none" w:sz="0" w:space="0" w:color="auto"/>
            <w:right w:val="none" w:sz="0" w:space="0" w:color="auto"/>
          </w:divBdr>
        </w:div>
      </w:divsChild>
    </w:div>
    <w:div w:id="1164274669">
      <w:bodyDiv w:val="1"/>
      <w:marLeft w:val="0"/>
      <w:marRight w:val="0"/>
      <w:marTop w:val="0"/>
      <w:marBottom w:val="0"/>
      <w:divBdr>
        <w:top w:val="none" w:sz="0" w:space="0" w:color="auto"/>
        <w:left w:val="none" w:sz="0" w:space="0" w:color="auto"/>
        <w:bottom w:val="none" w:sz="0" w:space="0" w:color="auto"/>
        <w:right w:val="none" w:sz="0" w:space="0" w:color="auto"/>
      </w:divBdr>
    </w:div>
    <w:div w:id="1242720323">
      <w:bodyDiv w:val="1"/>
      <w:marLeft w:val="0"/>
      <w:marRight w:val="0"/>
      <w:marTop w:val="0"/>
      <w:marBottom w:val="0"/>
      <w:divBdr>
        <w:top w:val="none" w:sz="0" w:space="0" w:color="auto"/>
        <w:left w:val="none" w:sz="0" w:space="0" w:color="auto"/>
        <w:bottom w:val="none" w:sz="0" w:space="0" w:color="auto"/>
        <w:right w:val="none" w:sz="0" w:space="0" w:color="auto"/>
      </w:divBdr>
    </w:div>
    <w:div w:id="1341733886">
      <w:bodyDiv w:val="1"/>
      <w:marLeft w:val="0"/>
      <w:marRight w:val="0"/>
      <w:marTop w:val="0"/>
      <w:marBottom w:val="0"/>
      <w:divBdr>
        <w:top w:val="none" w:sz="0" w:space="0" w:color="auto"/>
        <w:left w:val="none" w:sz="0" w:space="0" w:color="auto"/>
        <w:bottom w:val="none" w:sz="0" w:space="0" w:color="auto"/>
        <w:right w:val="none" w:sz="0" w:space="0" w:color="auto"/>
      </w:divBdr>
    </w:div>
    <w:div w:id="1351033615">
      <w:bodyDiv w:val="1"/>
      <w:marLeft w:val="0"/>
      <w:marRight w:val="0"/>
      <w:marTop w:val="0"/>
      <w:marBottom w:val="0"/>
      <w:divBdr>
        <w:top w:val="none" w:sz="0" w:space="0" w:color="auto"/>
        <w:left w:val="none" w:sz="0" w:space="0" w:color="auto"/>
        <w:bottom w:val="none" w:sz="0" w:space="0" w:color="auto"/>
        <w:right w:val="none" w:sz="0" w:space="0" w:color="auto"/>
      </w:divBdr>
    </w:div>
    <w:div w:id="1489441283">
      <w:bodyDiv w:val="1"/>
      <w:marLeft w:val="0"/>
      <w:marRight w:val="0"/>
      <w:marTop w:val="0"/>
      <w:marBottom w:val="0"/>
      <w:divBdr>
        <w:top w:val="none" w:sz="0" w:space="0" w:color="auto"/>
        <w:left w:val="none" w:sz="0" w:space="0" w:color="auto"/>
        <w:bottom w:val="none" w:sz="0" w:space="0" w:color="auto"/>
        <w:right w:val="none" w:sz="0" w:space="0" w:color="auto"/>
      </w:divBdr>
    </w:div>
    <w:div w:id="1608077514">
      <w:bodyDiv w:val="1"/>
      <w:marLeft w:val="0"/>
      <w:marRight w:val="0"/>
      <w:marTop w:val="0"/>
      <w:marBottom w:val="0"/>
      <w:divBdr>
        <w:top w:val="none" w:sz="0" w:space="0" w:color="auto"/>
        <w:left w:val="none" w:sz="0" w:space="0" w:color="auto"/>
        <w:bottom w:val="none" w:sz="0" w:space="0" w:color="auto"/>
        <w:right w:val="none" w:sz="0" w:space="0" w:color="auto"/>
      </w:divBdr>
    </w:div>
    <w:div w:id="2017727245">
      <w:bodyDiv w:val="1"/>
      <w:marLeft w:val="0"/>
      <w:marRight w:val="0"/>
      <w:marTop w:val="0"/>
      <w:marBottom w:val="0"/>
      <w:divBdr>
        <w:top w:val="none" w:sz="0" w:space="0" w:color="auto"/>
        <w:left w:val="none" w:sz="0" w:space="0" w:color="auto"/>
        <w:bottom w:val="none" w:sz="0" w:space="0" w:color="auto"/>
        <w:right w:val="none" w:sz="0" w:space="0" w:color="auto"/>
      </w:divBdr>
    </w:div>
    <w:div w:id="208764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d.schmid@strothoff-international-school.de" TargetMode="External"/><Relationship Id="rId3" Type="http://schemas.openxmlformats.org/officeDocument/2006/relationships/hyperlink" Target="http://www.strothoff-international-school.de" TargetMode="External"/><Relationship Id="rId7" Type="http://schemas.openxmlformats.org/officeDocument/2006/relationships/hyperlink" Target="http://www.strothoff-international-school.de" TargetMode="External"/><Relationship Id="rId2" Type="http://schemas.openxmlformats.org/officeDocument/2006/relationships/hyperlink" Target="mailto:d.schmid@strothoff-international-school.de" TargetMode="External"/><Relationship Id="rId1" Type="http://schemas.openxmlformats.org/officeDocument/2006/relationships/image" Target="media/image2.jpeg"/><Relationship Id="rId6" Type="http://schemas.openxmlformats.org/officeDocument/2006/relationships/hyperlink" Target="mailto:d.schmid@strothoff-international-school.de" TargetMode="External"/><Relationship Id="rId5" Type="http://schemas.openxmlformats.org/officeDocument/2006/relationships/hyperlink" Target="http://www.strothoff-international-school.de" TargetMode="External"/><Relationship Id="rId4" Type="http://schemas.openxmlformats.org/officeDocument/2006/relationships/hyperlink" Target="mailto:d.schmid@strothoff-international-school.de" TargetMode="External"/><Relationship Id="rId9" Type="http://schemas.openxmlformats.org/officeDocument/2006/relationships/hyperlink" Target="http://www.strothoff-international-schoo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aulick.MHKNET\Anwendungsdaten\Microsoft\Vorlagen\MHK%20PM%20formatier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B3107-7DD5-4A86-AD18-35AEA2F1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MHK PM formatiert</Template>
  <TotalTime>0</TotalTime>
  <Pages>2</Pages>
  <Words>368</Words>
  <Characters>2475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PRESSE-INFO interdomus Haustechnik</vt:lpstr>
    </vt:vector>
  </TitlesOfParts>
  <Company>info-text</Company>
  <LinksUpToDate>false</LinksUpToDate>
  <CharactersWithSpaces>2838</CharactersWithSpaces>
  <SharedDoc>false</SharedDoc>
  <HLinks>
    <vt:vector size="24" baseType="variant">
      <vt:variant>
        <vt:i4>852062</vt:i4>
      </vt:variant>
      <vt:variant>
        <vt:i4>9</vt:i4>
      </vt:variant>
      <vt:variant>
        <vt:i4>0</vt:i4>
      </vt:variant>
      <vt:variant>
        <vt:i4>5</vt:i4>
      </vt:variant>
      <vt:variant>
        <vt:lpwstr>http://www.strothoff-international-school.de/</vt:lpwstr>
      </vt:variant>
      <vt:variant>
        <vt:lpwstr/>
      </vt:variant>
      <vt:variant>
        <vt:i4>3801165</vt:i4>
      </vt:variant>
      <vt:variant>
        <vt:i4>6</vt:i4>
      </vt:variant>
      <vt:variant>
        <vt:i4>0</vt:i4>
      </vt:variant>
      <vt:variant>
        <vt:i4>5</vt:i4>
      </vt:variant>
      <vt:variant>
        <vt:lpwstr>mailto:d.schmid@strothoff-international-school.de</vt:lpwstr>
      </vt:variant>
      <vt:variant>
        <vt:lpwstr/>
      </vt:variant>
      <vt:variant>
        <vt:i4>852062</vt:i4>
      </vt:variant>
      <vt:variant>
        <vt:i4>3</vt:i4>
      </vt:variant>
      <vt:variant>
        <vt:i4>0</vt:i4>
      </vt:variant>
      <vt:variant>
        <vt:i4>5</vt:i4>
      </vt:variant>
      <vt:variant>
        <vt:lpwstr>http://www.strothoff-international-school.de/</vt:lpwstr>
      </vt:variant>
      <vt:variant>
        <vt:lpwstr/>
      </vt:variant>
      <vt:variant>
        <vt:i4>3801165</vt:i4>
      </vt:variant>
      <vt:variant>
        <vt:i4>0</vt:i4>
      </vt:variant>
      <vt:variant>
        <vt:i4>0</vt:i4>
      </vt:variant>
      <vt:variant>
        <vt:i4>5</vt:i4>
      </vt:variant>
      <vt:variant>
        <vt:lpwstr>mailto:d.schmid@strothoff-international-school.de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interdomus Haustechnik</dc:title>
  <dc:subject/>
  <dc:creator>Paulick, Jacqueline</dc:creator>
  <cp:keywords/>
  <cp:lastModifiedBy>Karges, Yvonne</cp:lastModifiedBy>
  <cp:revision>11</cp:revision>
  <cp:lastPrinted>2023-01-31T07:46:00Z</cp:lastPrinted>
  <dcterms:created xsi:type="dcterms:W3CDTF">2023-01-30T14:29:00Z</dcterms:created>
  <dcterms:modified xsi:type="dcterms:W3CDTF">2023-01-31T11:40:00Z</dcterms:modified>
</cp:coreProperties>
</file>